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C94AFC1" w14:textId="77777777" w:rsidR="00AD33AE" w:rsidRDefault="00AD33AE" w:rsidP="00D85487">
      <w:pPr>
        <w:jc w:val="center"/>
        <w:rPr>
          <w:b/>
          <w:sz w:val="52"/>
          <w:szCs w:val="52"/>
        </w:rPr>
      </w:pPr>
    </w:p>
    <w:p w14:paraId="2F274AF1" w14:textId="77777777" w:rsidR="00AD33AE" w:rsidRDefault="00967497" w:rsidP="00967497">
      <w:pPr>
        <w:tabs>
          <w:tab w:val="left" w:pos="3975"/>
        </w:tabs>
        <w:rPr>
          <w:b/>
          <w:sz w:val="52"/>
          <w:szCs w:val="52"/>
        </w:rPr>
      </w:pPr>
      <w:r>
        <w:rPr>
          <w:b/>
          <w:sz w:val="52"/>
          <w:szCs w:val="52"/>
        </w:rPr>
        <w:tab/>
      </w:r>
    </w:p>
    <w:p w14:paraId="1172D280" w14:textId="77777777" w:rsidR="00AD33AE" w:rsidRDefault="00AD33AE" w:rsidP="00D85487">
      <w:pPr>
        <w:jc w:val="center"/>
        <w:rPr>
          <w:b/>
          <w:sz w:val="52"/>
          <w:szCs w:val="52"/>
        </w:rPr>
      </w:pPr>
    </w:p>
    <w:p w14:paraId="7D022EE5" w14:textId="77777777" w:rsidR="00AD33AE" w:rsidRDefault="00AD33AE" w:rsidP="00AD33AE">
      <w:pPr>
        <w:jc w:val="center"/>
        <w:rPr>
          <w:b/>
          <w:sz w:val="52"/>
          <w:szCs w:val="52"/>
        </w:rPr>
      </w:pPr>
      <w:r w:rsidRPr="00D85487">
        <w:rPr>
          <w:b/>
          <w:sz w:val="52"/>
          <w:szCs w:val="52"/>
        </w:rPr>
        <w:t xml:space="preserve">Math 9 </w:t>
      </w:r>
    </w:p>
    <w:p w14:paraId="57CE0273" w14:textId="77777777" w:rsidR="00AD33AE" w:rsidRDefault="00282107" w:rsidP="00AD33AE">
      <w:pPr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Unit 8</w:t>
      </w:r>
      <w:r w:rsidR="00AD33AE" w:rsidRPr="00D85487">
        <w:rPr>
          <w:b/>
          <w:sz w:val="52"/>
          <w:szCs w:val="52"/>
        </w:rPr>
        <w:t>: Circle Geometry</w:t>
      </w:r>
    </w:p>
    <w:p w14:paraId="1540C7FA" w14:textId="77777777" w:rsidR="00AD33AE" w:rsidRDefault="00967497" w:rsidP="00D85487">
      <w:pPr>
        <w:jc w:val="center"/>
        <w:rPr>
          <w:b/>
          <w:sz w:val="52"/>
          <w:szCs w:val="52"/>
        </w:rPr>
      </w:pPr>
      <w:r>
        <w:rPr>
          <w:noProof/>
          <w:lang w:val="en-US"/>
        </w:rPr>
        <w:drawing>
          <wp:anchor distT="0" distB="0" distL="114300" distR="114300" simplePos="0" relativeHeight="251662336" behindDoc="0" locked="0" layoutInCell="1" allowOverlap="1" wp14:anchorId="4E297892" wp14:editId="28034F5C">
            <wp:simplePos x="0" y="0"/>
            <wp:positionH relativeFrom="column">
              <wp:posOffset>1114425</wp:posOffset>
            </wp:positionH>
            <wp:positionV relativeFrom="paragraph">
              <wp:posOffset>9525</wp:posOffset>
            </wp:positionV>
            <wp:extent cx="4762500" cy="3400425"/>
            <wp:effectExtent l="0" t="0" r="0" b="9525"/>
            <wp:wrapNone/>
            <wp:docPr id="2" name="Picture 2" descr="https://encrypted-tbn2.gstatic.com/images?q=tbn:ANd9GcTVjvIQaVomtyFH4uBVCRwvMsvNLsVONG2zduc-BNsN_-6Gd7B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ncrypted-tbn2.gstatic.com/images?q=tbn:ANd9GcTVjvIQaVomtyFH4uBVCRwvMsvNLsVONG2zduc-BNsN_-6Gd7BV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447F42" w14:textId="77777777" w:rsidR="00AD33AE" w:rsidRDefault="00AD33AE" w:rsidP="00D85487">
      <w:pPr>
        <w:jc w:val="center"/>
        <w:rPr>
          <w:b/>
          <w:sz w:val="52"/>
          <w:szCs w:val="52"/>
        </w:rPr>
      </w:pPr>
    </w:p>
    <w:p w14:paraId="6BD30514" w14:textId="77777777" w:rsidR="00AD33AE" w:rsidRDefault="00AD33AE" w:rsidP="00D85487">
      <w:pPr>
        <w:jc w:val="center"/>
        <w:rPr>
          <w:b/>
          <w:sz w:val="52"/>
          <w:szCs w:val="52"/>
        </w:rPr>
      </w:pPr>
    </w:p>
    <w:p w14:paraId="1976C515" w14:textId="77777777" w:rsidR="00AD33AE" w:rsidRDefault="00AD33AE" w:rsidP="00D85487">
      <w:pPr>
        <w:jc w:val="center"/>
        <w:rPr>
          <w:b/>
          <w:sz w:val="52"/>
          <w:szCs w:val="52"/>
        </w:rPr>
      </w:pPr>
    </w:p>
    <w:p w14:paraId="7C7370FF" w14:textId="77777777" w:rsidR="00AD33AE" w:rsidRDefault="00AD33AE" w:rsidP="00D85487">
      <w:pPr>
        <w:jc w:val="center"/>
        <w:rPr>
          <w:b/>
          <w:sz w:val="52"/>
          <w:szCs w:val="52"/>
        </w:rPr>
      </w:pPr>
    </w:p>
    <w:p w14:paraId="73C2D394" w14:textId="77777777" w:rsidR="00AD33AE" w:rsidRDefault="00AD33AE" w:rsidP="00D85487">
      <w:pPr>
        <w:jc w:val="center"/>
        <w:rPr>
          <w:b/>
          <w:sz w:val="52"/>
          <w:szCs w:val="52"/>
        </w:rPr>
      </w:pPr>
    </w:p>
    <w:p w14:paraId="143BD92B" w14:textId="77777777" w:rsidR="00AD33AE" w:rsidRDefault="00AD33AE" w:rsidP="00D85487">
      <w:pPr>
        <w:jc w:val="center"/>
        <w:rPr>
          <w:b/>
          <w:sz w:val="52"/>
          <w:szCs w:val="52"/>
        </w:rPr>
      </w:pPr>
    </w:p>
    <w:p w14:paraId="5706F899" w14:textId="77777777" w:rsidR="00AD33AE" w:rsidRDefault="00282107" w:rsidP="00282107">
      <w:pPr>
        <w:rPr>
          <w:b/>
          <w:sz w:val="52"/>
          <w:szCs w:val="52"/>
        </w:rPr>
      </w:pPr>
      <w:r>
        <w:rPr>
          <w:b/>
          <w:sz w:val="52"/>
          <w:szCs w:val="52"/>
        </w:rPr>
        <w:tab/>
      </w:r>
      <w:r w:rsidR="00967497">
        <w:rPr>
          <w:b/>
          <w:sz w:val="52"/>
          <w:szCs w:val="52"/>
        </w:rPr>
        <w:t>Name _______________________</w:t>
      </w:r>
    </w:p>
    <w:p w14:paraId="417BE557" w14:textId="77777777" w:rsidR="00282107" w:rsidRDefault="00282107" w:rsidP="00282107">
      <w:pPr>
        <w:rPr>
          <w:b/>
          <w:sz w:val="52"/>
          <w:szCs w:val="52"/>
        </w:rPr>
      </w:pPr>
      <w:r>
        <w:rPr>
          <w:b/>
          <w:sz w:val="52"/>
          <w:szCs w:val="52"/>
        </w:rPr>
        <w:tab/>
        <w:t>Class_______</w:t>
      </w:r>
    </w:p>
    <w:p w14:paraId="491A19B0" w14:textId="77777777" w:rsidR="00282107" w:rsidRDefault="00282107">
      <w:pPr>
        <w:rPr>
          <w:b/>
          <w:sz w:val="52"/>
          <w:szCs w:val="52"/>
        </w:rPr>
      </w:pPr>
      <w:r>
        <w:rPr>
          <w:b/>
          <w:sz w:val="52"/>
          <w:szCs w:val="52"/>
        </w:rPr>
        <w:br w:type="page"/>
      </w:r>
    </w:p>
    <w:p w14:paraId="09586209" w14:textId="77777777" w:rsidR="00282107" w:rsidRDefault="00282107" w:rsidP="00282107">
      <w:pPr>
        <w:spacing w:after="0"/>
        <w:jc w:val="center"/>
        <w:rPr>
          <w:rFonts w:ascii="Century Gothic" w:hAnsi="Century Gothic"/>
          <w:b/>
          <w:sz w:val="44"/>
          <w:szCs w:val="44"/>
          <w:u w:val="single"/>
        </w:rPr>
      </w:pPr>
      <w:r>
        <w:rPr>
          <w:rFonts w:ascii="Century Gothic" w:hAnsi="Century Gothic"/>
          <w:b/>
          <w:sz w:val="44"/>
          <w:szCs w:val="44"/>
          <w:u w:val="single"/>
        </w:rPr>
        <w:lastRenderedPageBreak/>
        <w:t>Outcomes:</w:t>
      </w:r>
    </w:p>
    <w:p w14:paraId="1EB5B8BB" w14:textId="77777777" w:rsidR="00282107" w:rsidRDefault="00282107" w:rsidP="00282107">
      <w:pPr>
        <w:spacing w:after="0"/>
        <w:jc w:val="center"/>
        <w:rPr>
          <w:rFonts w:ascii="Century Gothic" w:hAnsi="Century Gothic"/>
          <w:b/>
          <w:sz w:val="44"/>
          <w:szCs w:val="44"/>
          <w:u w:val="single"/>
        </w:rPr>
      </w:pPr>
    </w:p>
    <w:p w14:paraId="3C7CA005" w14:textId="77777777" w:rsidR="00282107" w:rsidRDefault="00282107" w:rsidP="00282107">
      <w:pPr>
        <w:spacing w:after="0" w:line="240" w:lineRule="auto"/>
        <w:rPr>
          <w:rFonts w:ascii="Century Gothic" w:eastAsia="Times New Roman" w:hAnsi="Century Gothic" w:cs="Times New Roman"/>
          <w:sz w:val="28"/>
          <w:szCs w:val="28"/>
        </w:rPr>
      </w:pPr>
      <w:r>
        <w:rPr>
          <w:rFonts w:ascii="Century Gothic" w:eastAsia="Times New Roman" w:hAnsi="Century Gothic" w:cs="Times New Roman"/>
          <w:sz w:val="28"/>
          <w:szCs w:val="28"/>
        </w:rPr>
        <w:t xml:space="preserve">1. </w:t>
      </w:r>
      <w:r w:rsidRPr="00282107">
        <w:rPr>
          <w:rFonts w:ascii="Century Gothic" w:eastAsia="Times New Roman" w:hAnsi="Century Gothic" w:cs="Times New Roman"/>
          <w:sz w:val="28"/>
          <w:szCs w:val="28"/>
        </w:rPr>
        <w:t xml:space="preserve">Solve problems and justify the solution, using the following circle properties: </w:t>
      </w:r>
    </w:p>
    <w:p w14:paraId="1413C19A" w14:textId="77777777" w:rsidR="00282107" w:rsidRDefault="00282107" w:rsidP="00282107">
      <w:pPr>
        <w:spacing w:after="0" w:line="240" w:lineRule="auto"/>
        <w:rPr>
          <w:rFonts w:ascii="Century Gothic" w:eastAsia="Times New Roman" w:hAnsi="Century Gothic" w:cs="Times New Roman"/>
          <w:sz w:val="28"/>
          <w:szCs w:val="28"/>
        </w:rPr>
      </w:pPr>
      <w:r>
        <w:rPr>
          <w:rFonts w:ascii="Century Gothic" w:eastAsia="Times New Roman" w:hAnsi="Century Gothic" w:cs="Times New Roman"/>
          <w:sz w:val="28"/>
          <w:szCs w:val="28"/>
        </w:rPr>
        <w:t xml:space="preserve"> </w:t>
      </w:r>
      <w:r w:rsidRPr="00282107">
        <w:rPr>
          <w:rFonts w:ascii="Century Gothic" w:eastAsia="Times New Roman" w:hAnsi="Century Gothic" w:cs="Times New Roman"/>
          <w:sz w:val="28"/>
          <w:szCs w:val="28"/>
        </w:rPr>
        <w:t xml:space="preserve">• </w:t>
      </w:r>
      <w:proofErr w:type="gramStart"/>
      <w:r w:rsidRPr="00282107">
        <w:rPr>
          <w:rFonts w:ascii="Century Gothic" w:eastAsia="Times New Roman" w:hAnsi="Century Gothic" w:cs="Times New Roman"/>
          <w:sz w:val="28"/>
          <w:szCs w:val="28"/>
        </w:rPr>
        <w:t>the</w:t>
      </w:r>
      <w:proofErr w:type="gramEnd"/>
      <w:r w:rsidRPr="00282107">
        <w:rPr>
          <w:rFonts w:ascii="Century Gothic" w:eastAsia="Times New Roman" w:hAnsi="Century Gothic" w:cs="Times New Roman"/>
          <w:sz w:val="28"/>
          <w:szCs w:val="28"/>
        </w:rPr>
        <w:t xml:space="preserve"> perpendicular from the centre of a circle to a chord bisects the chord</w:t>
      </w:r>
    </w:p>
    <w:p w14:paraId="54F6E5FE" w14:textId="77777777" w:rsidR="00282107" w:rsidRDefault="00282107" w:rsidP="00282107">
      <w:pPr>
        <w:spacing w:after="0" w:line="240" w:lineRule="auto"/>
        <w:rPr>
          <w:rFonts w:ascii="Century Gothic" w:eastAsia="Times New Roman" w:hAnsi="Century Gothic" w:cs="Times New Roman"/>
          <w:sz w:val="28"/>
          <w:szCs w:val="28"/>
        </w:rPr>
      </w:pPr>
      <w:r w:rsidRPr="00282107">
        <w:rPr>
          <w:rFonts w:ascii="Century Gothic" w:eastAsia="Times New Roman" w:hAnsi="Century Gothic" w:cs="Times New Roman"/>
          <w:sz w:val="28"/>
          <w:szCs w:val="28"/>
        </w:rPr>
        <w:t xml:space="preserve"> • </w:t>
      </w:r>
      <w:proofErr w:type="gramStart"/>
      <w:r w:rsidRPr="00282107">
        <w:rPr>
          <w:rFonts w:ascii="Century Gothic" w:eastAsia="Times New Roman" w:hAnsi="Century Gothic" w:cs="Times New Roman"/>
          <w:sz w:val="28"/>
          <w:szCs w:val="28"/>
        </w:rPr>
        <w:t>the</w:t>
      </w:r>
      <w:proofErr w:type="gramEnd"/>
      <w:r w:rsidRPr="00282107">
        <w:rPr>
          <w:rFonts w:ascii="Century Gothic" w:eastAsia="Times New Roman" w:hAnsi="Century Gothic" w:cs="Times New Roman"/>
          <w:sz w:val="28"/>
          <w:szCs w:val="28"/>
        </w:rPr>
        <w:t xml:space="preserve"> measure of the central angle is equal to twice the measure of the inscribed angle subtended by the same arc</w:t>
      </w:r>
    </w:p>
    <w:p w14:paraId="1EE23231" w14:textId="77777777" w:rsidR="00282107" w:rsidRDefault="00282107" w:rsidP="00282107">
      <w:pPr>
        <w:spacing w:after="0" w:line="240" w:lineRule="auto"/>
        <w:rPr>
          <w:rFonts w:ascii="Century Gothic" w:eastAsia="Times New Roman" w:hAnsi="Century Gothic" w:cs="Times New Roman"/>
          <w:sz w:val="28"/>
          <w:szCs w:val="28"/>
        </w:rPr>
      </w:pPr>
      <w:r w:rsidRPr="00282107">
        <w:rPr>
          <w:rFonts w:ascii="Century Gothic" w:eastAsia="Times New Roman" w:hAnsi="Century Gothic" w:cs="Times New Roman"/>
          <w:sz w:val="28"/>
          <w:szCs w:val="28"/>
        </w:rPr>
        <w:t xml:space="preserve"> • </w:t>
      </w:r>
      <w:proofErr w:type="gramStart"/>
      <w:r w:rsidRPr="00282107">
        <w:rPr>
          <w:rFonts w:ascii="Century Gothic" w:eastAsia="Times New Roman" w:hAnsi="Century Gothic" w:cs="Times New Roman"/>
          <w:sz w:val="28"/>
          <w:szCs w:val="28"/>
        </w:rPr>
        <w:t>the</w:t>
      </w:r>
      <w:proofErr w:type="gramEnd"/>
      <w:r w:rsidRPr="00282107">
        <w:rPr>
          <w:rFonts w:ascii="Century Gothic" w:eastAsia="Times New Roman" w:hAnsi="Century Gothic" w:cs="Times New Roman"/>
          <w:sz w:val="28"/>
          <w:szCs w:val="28"/>
        </w:rPr>
        <w:t xml:space="preserve"> inscribed angles subtended by the same arc are congruent </w:t>
      </w:r>
    </w:p>
    <w:p w14:paraId="66AC515F" w14:textId="77777777" w:rsidR="00282107" w:rsidRPr="00282107" w:rsidRDefault="00282107" w:rsidP="00282107">
      <w:pPr>
        <w:spacing w:after="0" w:line="240" w:lineRule="auto"/>
        <w:rPr>
          <w:rFonts w:ascii="Century Gothic" w:eastAsia="Times New Roman" w:hAnsi="Century Gothic" w:cs="Times New Roman"/>
          <w:sz w:val="28"/>
          <w:szCs w:val="28"/>
        </w:rPr>
      </w:pPr>
      <w:r>
        <w:rPr>
          <w:rFonts w:ascii="Century Gothic" w:eastAsia="Times New Roman" w:hAnsi="Century Gothic" w:cs="Times New Roman"/>
          <w:sz w:val="28"/>
          <w:szCs w:val="28"/>
        </w:rPr>
        <w:t xml:space="preserve"> </w:t>
      </w:r>
      <w:r w:rsidRPr="00282107">
        <w:rPr>
          <w:rFonts w:ascii="Century Gothic" w:eastAsia="Times New Roman" w:hAnsi="Century Gothic" w:cs="Times New Roman"/>
          <w:sz w:val="28"/>
          <w:szCs w:val="28"/>
        </w:rPr>
        <w:t xml:space="preserve">• </w:t>
      </w:r>
      <w:proofErr w:type="gramStart"/>
      <w:r w:rsidRPr="00282107">
        <w:rPr>
          <w:rFonts w:ascii="Century Gothic" w:eastAsia="Times New Roman" w:hAnsi="Century Gothic" w:cs="Times New Roman"/>
          <w:sz w:val="28"/>
          <w:szCs w:val="28"/>
        </w:rPr>
        <w:t>a</w:t>
      </w:r>
      <w:proofErr w:type="gramEnd"/>
      <w:r w:rsidRPr="00282107">
        <w:rPr>
          <w:rFonts w:ascii="Century Gothic" w:eastAsia="Times New Roman" w:hAnsi="Century Gothic" w:cs="Times New Roman"/>
          <w:sz w:val="28"/>
          <w:szCs w:val="28"/>
        </w:rPr>
        <w:t xml:space="preserve"> tangent to a circle is perpendicular to the radius at the point of tangency.</w:t>
      </w:r>
    </w:p>
    <w:p w14:paraId="7BBAA5F7" w14:textId="77777777" w:rsidR="00282107" w:rsidRDefault="00282107" w:rsidP="00282107">
      <w:pPr>
        <w:tabs>
          <w:tab w:val="left" w:pos="7311"/>
        </w:tabs>
        <w:rPr>
          <w:rFonts w:ascii="Century Gothic" w:hAnsi="Century Gothic"/>
          <w:b/>
          <w:sz w:val="28"/>
          <w:szCs w:val="28"/>
        </w:rPr>
      </w:pPr>
    </w:p>
    <w:p w14:paraId="427DE99E" w14:textId="77777777" w:rsidR="00282107" w:rsidRDefault="00282107" w:rsidP="00282107">
      <w:pPr>
        <w:tabs>
          <w:tab w:val="left" w:pos="7311"/>
        </w:tabs>
        <w:rPr>
          <w:rFonts w:ascii="Century Gothic" w:hAnsi="Century Gothic"/>
          <w:b/>
          <w:sz w:val="28"/>
          <w:szCs w:val="28"/>
        </w:rPr>
      </w:pPr>
    </w:p>
    <w:p w14:paraId="73783A05" w14:textId="77777777" w:rsidR="00282107" w:rsidRDefault="00282107" w:rsidP="00282107">
      <w:pPr>
        <w:tabs>
          <w:tab w:val="left" w:pos="7311"/>
        </w:tabs>
        <w:rPr>
          <w:rFonts w:ascii="Century Gothic" w:hAnsi="Century Gothic"/>
          <w:b/>
          <w:sz w:val="28"/>
          <w:szCs w:val="28"/>
        </w:rPr>
      </w:pPr>
    </w:p>
    <w:p w14:paraId="6656DA09" w14:textId="77777777" w:rsidR="00282107" w:rsidRPr="00282107" w:rsidRDefault="00282107" w:rsidP="00282107">
      <w:pPr>
        <w:tabs>
          <w:tab w:val="left" w:pos="7311"/>
        </w:tabs>
        <w:rPr>
          <w:rFonts w:ascii="Century Gothic" w:hAnsi="Century Gothic"/>
          <w:b/>
          <w:sz w:val="28"/>
          <w:szCs w:val="28"/>
        </w:rPr>
      </w:pPr>
      <w:r w:rsidRPr="00282107">
        <w:rPr>
          <w:rFonts w:ascii="Century Gothic" w:hAnsi="Century Gothic"/>
          <w:b/>
          <w:sz w:val="28"/>
          <w:szCs w:val="28"/>
        </w:rPr>
        <w:t>IXL’</w:t>
      </w:r>
      <w:r>
        <w:rPr>
          <w:rFonts w:ascii="Century Gothic" w:hAnsi="Century Gothic"/>
          <w:b/>
          <w:sz w:val="28"/>
          <w:szCs w:val="28"/>
        </w:rPr>
        <w:t>s for this unit- It is recommended you do a few questions a night from one of the following IXL’s to keep your knowledge current!</w:t>
      </w:r>
    </w:p>
    <w:p w14:paraId="2CF76DCD" w14:textId="77777777" w:rsidR="00282107" w:rsidRPr="00282107" w:rsidRDefault="00656005" w:rsidP="00282107">
      <w:pPr>
        <w:shd w:val="clear" w:color="auto" w:fill="FFFFFF"/>
        <w:spacing w:before="120" w:after="120" w:line="225" w:lineRule="atLeast"/>
        <w:ind w:left="-360"/>
        <w:rPr>
          <w:rFonts w:ascii="Verdana" w:eastAsia="Times New Roman" w:hAnsi="Verdana" w:cs="Times New Roman"/>
          <w:color w:val="000000"/>
          <w:sz w:val="28"/>
          <w:szCs w:val="28"/>
        </w:rPr>
      </w:pPr>
      <w:hyperlink r:id="rId9" w:history="1">
        <w:r w:rsidR="00282107" w:rsidRPr="00282107">
          <w:rPr>
            <w:rFonts w:ascii="Verdana" w:eastAsia="Times New Roman" w:hAnsi="Verdana" w:cs="Times New Roman"/>
            <w:b/>
            <w:bCs/>
            <w:color w:val="000000"/>
            <w:sz w:val="28"/>
            <w:szCs w:val="28"/>
          </w:rPr>
          <w:t>F.1</w:t>
        </w:r>
        <w:r w:rsidR="00282107" w:rsidRPr="00282107">
          <w:rPr>
            <w:rFonts w:ascii="Verdana" w:eastAsia="Times New Roman" w:hAnsi="Verdana" w:cs="Times New Roman"/>
            <w:color w:val="3B6715"/>
            <w:sz w:val="28"/>
            <w:szCs w:val="28"/>
          </w:rPr>
          <w:t>Parts of a circle</w:t>
        </w:r>
      </w:hyperlink>
    </w:p>
    <w:p w14:paraId="2B3C25D8" w14:textId="77777777" w:rsidR="00282107" w:rsidRPr="00282107" w:rsidRDefault="00656005" w:rsidP="00282107">
      <w:pPr>
        <w:shd w:val="clear" w:color="auto" w:fill="FFFFFF"/>
        <w:spacing w:before="120" w:after="120" w:line="225" w:lineRule="atLeast"/>
        <w:ind w:left="-360"/>
        <w:rPr>
          <w:rFonts w:ascii="Verdana" w:eastAsia="Times New Roman" w:hAnsi="Verdana" w:cs="Times New Roman"/>
          <w:color w:val="000000"/>
          <w:sz w:val="28"/>
          <w:szCs w:val="28"/>
        </w:rPr>
      </w:pPr>
      <w:hyperlink r:id="rId10" w:history="1">
        <w:r w:rsidR="00282107" w:rsidRPr="00282107">
          <w:rPr>
            <w:rFonts w:ascii="Verdana" w:eastAsia="Times New Roman" w:hAnsi="Verdana" w:cs="Times New Roman"/>
            <w:b/>
            <w:bCs/>
            <w:color w:val="000000"/>
            <w:sz w:val="28"/>
            <w:szCs w:val="28"/>
          </w:rPr>
          <w:t>F.2</w:t>
        </w:r>
        <w:r w:rsidR="00282107" w:rsidRPr="00282107">
          <w:rPr>
            <w:rFonts w:ascii="Verdana" w:eastAsia="Times New Roman" w:hAnsi="Verdana" w:cs="Times New Roman"/>
            <w:color w:val="3B6715"/>
            <w:sz w:val="28"/>
            <w:szCs w:val="28"/>
          </w:rPr>
          <w:t>Circles: calculate area, circumference, radius and diameter</w:t>
        </w:r>
      </w:hyperlink>
    </w:p>
    <w:p w14:paraId="3D84972D" w14:textId="77777777" w:rsidR="00282107" w:rsidRPr="00282107" w:rsidRDefault="00656005" w:rsidP="00282107">
      <w:pPr>
        <w:shd w:val="clear" w:color="auto" w:fill="FFFFFF"/>
        <w:spacing w:before="120" w:after="120" w:line="225" w:lineRule="atLeast"/>
        <w:ind w:left="-360"/>
        <w:rPr>
          <w:rFonts w:ascii="Verdana" w:eastAsia="Times New Roman" w:hAnsi="Verdana" w:cs="Times New Roman"/>
          <w:color w:val="000000"/>
          <w:sz w:val="28"/>
          <w:szCs w:val="28"/>
        </w:rPr>
      </w:pPr>
      <w:hyperlink r:id="rId11" w:history="1">
        <w:r w:rsidR="00282107" w:rsidRPr="00282107">
          <w:rPr>
            <w:rFonts w:ascii="Verdana" w:eastAsia="Times New Roman" w:hAnsi="Verdana" w:cs="Times New Roman"/>
            <w:b/>
            <w:bCs/>
            <w:color w:val="000000"/>
            <w:sz w:val="28"/>
            <w:szCs w:val="28"/>
          </w:rPr>
          <w:t>F.3</w:t>
        </w:r>
        <w:r w:rsidR="00282107" w:rsidRPr="00282107">
          <w:rPr>
            <w:rFonts w:ascii="Verdana" w:eastAsia="Times New Roman" w:hAnsi="Verdana" w:cs="Times New Roman"/>
            <w:color w:val="3B6715"/>
            <w:sz w:val="28"/>
            <w:szCs w:val="28"/>
          </w:rPr>
          <w:t>Circles: word problems</w:t>
        </w:r>
      </w:hyperlink>
    </w:p>
    <w:p w14:paraId="22A86CAC" w14:textId="77777777" w:rsidR="00282107" w:rsidRPr="00282107" w:rsidRDefault="00656005" w:rsidP="00282107">
      <w:pPr>
        <w:shd w:val="clear" w:color="auto" w:fill="FFFFFF"/>
        <w:spacing w:before="120" w:after="120" w:line="225" w:lineRule="atLeast"/>
        <w:ind w:left="-360"/>
        <w:rPr>
          <w:rFonts w:ascii="Verdana" w:eastAsia="Times New Roman" w:hAnsi="Verdana" w:cs="Times New Roman"/>
          <w:color w:val="000000"/>
          <w:sz w:val="28"/>
          <w:szCs w:val="28"/>
        </w:rPr>
      </w:pPr>
      <w:hyperlink r:id="rId12" w:history="1">
        <w:r w:rsidR="00282107" w:rsidRPr="00282107">
          <w:rPr>
            <w:rFonts w:ascii="Verdana" w:eastAsia="Times New Roman" w:hAnsi="Verdana" w:cs="Times New Roman"/>
            <w:b/>
            <w:bCs/>
            <w:color w:val="000000"/>
            <w:sz w:val="28"/>
            <w:szCs w:val="28"/>
          </w:rPr>
          <w:t>F.4</w:t>
        </w:r>
        <w:r w:rsidR="00282107" w:rsidRPr="00282107">
          <w:rPr>
            <w:rFonts w:ascii="Verdana" w:eastAsia="Times New Roman" w:hAnsi="Verdana" w:cs="Times New Roman"/>
            <w:color w:val="3B6715"/>
            <w:sz w:val="28"/>
            <w:szCs w:val="28"/>
          </w:rPr>
          <w:t>Central angles</w:t>
        </w:r>
      </w:hyperlink>
    </w:p>
    <w:p w14:paraId="325DB55D" w14:textId="77777777" w:rsidR="00282107" w:rsidRPr="00282107" w:rsidRDefault="00656005" w:rsidP="00282107">
      <w:pPr>
        <w:shd w:val="clear" w:color="auto" w:fill="FFFFFF"/>
        <w:spacing w:before="120" w:after="120" w:line="225" w:lineRule="atLeast"/>
        <w:ind w:left="-360"/>
        <w:rPr>
          <w:rFonts w:ascii="Verdana" w:eastAsia="Times New Roman" w:hAnsi="Verdana" w:cs="Times New Roman"/>
          <w:color w:val="000000"/>
          <w:sz w:val="28"/>
          <w:szCs w:val="28"/>
        </w:rPr>
      </w:pPr>
      <w:hyperlink r:id="rId13" w:history="1">
        <w:r w:rsidR="00282107" w:rsidRPr="00282107">
          <w:rPr>
            <w:rFonts w:ascii="Verdana" w:eastAsia="Times New Roman" w:hAnsi="Verdana" w:cs="Times New Roman"/>
            <w:b/>
            <w:bCs/>
            <w:color w:val="000000"/>
            <w:sz w:val="28"/>
            <w:szCs w:val="28"/>
          </w:rPr>
          <w:t>F.5</w:t>
        </w:r>
        <w:r w:rsidR="00282107" w:rsidRPr="00282107">
          <w:rPr>
            <w:rFonts w:ascii="Verdana" w:eastAsia="Times New Roman" w:hAnsi="Verdana" w:cs="Times New Roman"/>
            <w:color w:val="3B6715"/>
            <w:sz w:val="28"/>
            <w:szCs w:val="28"/>
          </w:rPr>
          <w:t>Arc measure and arc length</w:t>
        </w:r>
      </w:hyperlink>
    </w:p>
    <w:p w14:paraId="50037113" w14:textId="77777777" w:rsidR="00282107" w:rsidRPr="00282107" w:rsidRDefault="00656005" w:rsidP="00282107">
      <w:pPr>
        <w:shd w:val="clear" w:color="auto" w:fill="FFFFFF"/>
        <w:spacing w:before="120" w:after="120" w:line="225" w:lineRule="atLeast"/>
        <w:ind w:left="-360"/>
        <w:rPr>
          <w:rFonts w:ascii="Verdana" w:eastAsia="Times New Roman" w:hAnsi="Verdana" w:cs="Times New Roman"/>
          <w:color w:val="000000"/>
          <w:sz w:val="28"/>
          <w:szCs w:val="28"/>
        </w:rPr>
      </w:pPr>
      <w:hyperlink r:id="rId14" w:history="1">
        <w:r w:rsidR="00282107" w:rsidRPr="00282107">
          <w:rPr>
            <w:rFonts w:ascii="Verdana" w:eastAsia="Times New Roman" w:hAnsi="Verdana" w:cs="Times New Roman"/>
            <w:b/>
            <w:bCs/>
            <w:color w:val="000000"/>
            <w:sz w:val="28"/>
            <w:szCs w:val="28"/>
          </w:rPr>
          <w:t>F.6</w:t>
        </w:r>
        <w:r w:rsidR="00282107" w:rsidRPr="00282107">
          <w:rPr>
            <w:rFonts w:ascii="Verdana" w:eastAsia="Times New Roman" w:hAnsi="Verdana" w:cs="Times New Roman"/>
            <w:color w:val="3B6715"/>
            <w:sz w:val="28"/>
            <w:szCs w:val="28"/>
          </w:rPr>
          <w:t>Area of sectors</w:t>
        </w:r>
      </w:hyperlink>
    </w:p>
    <w:p w14:paraId="2F15B9E6" w14:textId="77777777" w:rsidR="00282107" w:rsidRPr="00282107" w:rsidRDefault="00656005" w:rsidP="00282107">
      <w:pPr>
        <w:shd w:val="clear" w:color="auto" w:fill="FFFFFF"/>
        <w:spacing w:before="120" w:after="120" w:line="225" w:lineRule="atLeast"/>
        <w:ind w:left="-360"/>
        <w:rPr>
          <w:rFonts w:ascii="Verdana" w:eastAsia="Times New Roman" w:hAnsi="Verdana" w:cs="Times New Roman"/>
          <w:color w:val="000000"/>
          <w:sz w:val="28"/>
          <w:szCs w:val="28"/>
        </w:rPr>
      </w:pPr>
      <w:hyperlink r:id="rId15" w:history="1">
        <w:r w:rsidR="00282107" w:rsidRPr="00282107">
          <w:rPr>
            <w:rFonts w:ascii="Verdana" w:eastAsia="Times New Roman" w:hAnsi="Verdana" w:cs="Times New Roman"/>
            <w:b/>
            <w:bCs/>
            <w:color w:val="000000"/>
            <w:sz w:val="28"/>
            <w:szCs w:val="28"/>
          </w:rPr>
          <w:t>F.7</w:t>
        </w:r>
        <w:r w:rsidR="00282107" w:rsidRPr="00282107">
          <w:rPr>
            <w:rFonts w:ascii="Verdana" w:eastAsia="Times New Roman" w:hAnsi="Verdana" w:cs="Times New Roman"/>
            <w:color w:val="3B6715"/>
            <w:sz w:val="28"/>
            <w:szCs w:val="28"/>
          </w:rPr>
          <w:t>Circle measurements: mixed review</w:t>
        </w:r>
      </w:hyperlink>
    </w:p>
    <w:p w14:paraId="6F8977C8" w14:textId="77777777" w:rsidR="00282107" w:rsidRPr="00282107" w:rsidRDefault="00656005" w:rsidP="00282107">
      <w:pPr>
        <w:shd w:val="clear" w:color="auto" w:fill="FFFFFF"/>
        <w:spacing w:before="120" w:after="120" w:line="225" w:lineRule="atLeast"/>
        <w:ind w:left="-360"/>
        <w:rPr>
          <w:rFonts w:ascii="Verdana" w:eastAsia="Times New Roman" w:hAnsi="Verdana" w:cs="Times New Roman"/>
          <w:color w:val="000000"/>
          <w:sz w:val="28"/>
          <w:szCs w:val="28"/>
        </w:rPr>
      </w:pPr>
      <w:hyperlink r:id="rId16" w:history="1">
        <w:r w:rsidR="00282107" w:rsidRPr="00282107">
          <w:rPr>
            <w:rFonts w:ascii="Verdana" w:eastAsia="Times New Roman" w:hAnsi="Verdana" w:cs="Times New Roman"/>
            <w:b/>
            <w:bCs/>
            <w:color w:val="000000"/>
            <w:sz w:val="28"/>
            <w:szCs w:val="28"/>
          </w:rPr>
          <w:t>F.8</w:t>
        </w:r>
        <w:r w:rsidR="00282107" w:rsidRPr="00282107">
          <w:rPr>
            <w:rFonts w:ascii="Verdana" w:eastAsia="Times New Roman" w:hAnsi="Verdana" w:cs="Times New Roman"/>
            <w:color w:val="3B6715"/>
            <w:sz w:val="28"/>
            <w:szCs w:val="28"/>
          </w:rPr>
          <w:t>Arcs and chords</w:t>
        </w:r>
      </w:hyperlink>
    </w:p>
    <w:p w14:paraId="07C51B96" w14:textId="77777777" w:rsidR="00282107" w:rsidRPr="00282107" w:rsidRDefault="00656005" w:rsidP="00282107">
      <w:pPr>
        <w:shd w:val="clear" w:color="auto" w:fill="FFFFFF"/>
        <w:spacing w:before="120" w:after="120" w:line="225" w:lineRule="atLeast"/>
        <w:ind w:left="-360"/>
        <w:rPr>
          <w:rFonts w:ascii="Verdana" w:eastAsia="Times New Roman" w:hAnsi="Verdana" w:cs="Times New Roman"/>
          <w:color w:val="000000"/>
          <w:sz w:val="28"/>
          <w:szCs w:val="28"/>
        </w:rPr>
      </w:pPr>
      <w:hyperlink r:id="rId17" w:history="1">
        <w:r w:rsidR="00282107" w:rsidRPr="00282107">
          <w:rPr>
            <w:rFonts w:ascii="Verdana" w:eastAsia="Times New Roman" w:hAnsi="Verdana" w:cs="Times New Roman"/>
            <w:b/>
            <w:bCs/>
            <w:color w:val="000000"/>
            <w:sz w:val="28"/>
            <w:szCs w:val="28"/>
          </w:rPr>
          <w:t>F.9</w:t>
        </w:r>
        <w:r w:rsidR="00282107" w:rsidRPr="00282107">
          <w:rPr>
            <w:rFonts w:ascii="Verdana" w:eastAsia="Times New Roman" w:hAnsi="Verdana" w:cs="Times New Roman"/>
            <w:color w:val="3B6715"/>
            <w:sz w:val="28"/>
            <w:szCs w:val="28"/>
          </w:rPr>
          <w:t>Tangent lines</w:t>
        </w:r>
      </w:hyperlink>
    </w:p>
    <w:p w14:paraId="2FBFFA92" w14:textId="77777777" w:rsidR="00282107" w:rsidRPr="00282107" w:rsidRDefault="00656005" w:rsidP="00282107">
      <w:pPr>
        <w:shd w:val="clear" w:color="auto" w:fill="FFFFFF"/>
        <w:spacing w:before="120" w:after="120" w:line="225" w:lineRule="atLeast"/>
        <w:ind w:left="-360"/>
        <w:rPr>
          <w:rFonts w:ascii="Verdana" w:eastAsia="Times New Roman" w:hAnsi="Verdana" w:cs="Times New Roman"/>
          <w:color w:val="000000"/>
          <w:sz w:val="28"/>
          <w:szCs w:val="28"/>
        </w:rPr>
      </w:pPr>
      <w:hyperlink r:id="rId18" w:history="1">
        <w:r w:rsidR="00282107" w:rsidRPr="00282107">
          <w:rPr>
            <w:rFonts w:ascii="Verdana" w:eastAsia="Times New Roman" w:hAnsi="Verdana" w:cs="Times New Roman"/>
            <w:b/>
            <w:bCs/>
            <w:color w:val="000000"/>
            <w:sz w:val="28"/>
            <w:szCs w:val="28"/>
          </w:rPr>
          <w:t>F.10</w:t>
        </w:r>
        <w:r w:rsidR="00282107" w:rsidRPr="00282107">
          <w:rPr>
            <w:rFonts w:ascii="Verdana" w:eastAsia="Times New Roman" w:hAnsi="Verdana" w:cs="Times New Roman"/>
            <w:color w:val="3B6715"/>
            <w:sz w:val="28"/>
            <w:szCs w:val="28"/>
          </w:rPr>
          <w:t>Perimeter of polygons with an inscribed circle</w:t>
        </w:r>
      </w:hyperlink>
    </w:p>
    <w:p w14:paraId="72FC8BE7" w14:textId="77777777" w:rsidR="00282107" w:rsidRPr="00282107" w:rsidRDefault="00656005" w:rsidP="00282107">
      <w:pPr>
        <w:shd w:val="clear" w:color="auto" w:fill="FFFFFF"/>
        <w:spacing w:before="120" w:after="120" w:line="225" w:lineRule="atLeast"/>
        <w:ind w:left="-360"/>
        <w:rPr>
          <w:rFonts w:ascii="Verdana" w:eastAsia="Times New Roman" w:hAnsi="Verdana" w:cs="Times New Roman"/>
          <w:color w:val="000000"/>
          <w:sz w:val="28"/>
          <w:szCs w:val="28"/>
        </w:rPr>
      </w:pPr>
      <w:hyperlink r:id="rId19" w:history="1">
        <w:r w:rsidR="00282107" w:rsidRPr="00282107">
          <w:rPr>
            <w:rFonts w:ascii="Verdana" w:eastAsia="Times New Roman" w:hAnsi="Verdana" w:cs="Times New Roman"/>
            <w:b/>
            <w:bCs/>
            <w:color w:val="000000"/>
            <w:sz w:val="28"/>
            <w:szCs w:val="28"/>
          </w:rPr>
          <w:t>F.11</w:t>
        </w:r>
        <w:r w:rsidR="00282107" w:rsidRPr="00282107">
          <w:rPr>
            <w:rFonts w:ascii="Verdana" w:eastAsia="Times New Roman" w:hAnsi="Verdana" w:cs="Times New Roman"/>
            <w:color w:val="3B6715"/>
            <w:sz w:val="28"/>
            <w:szCs w:val="28"/>
          </w:rPr>
          <w:t>Inscribed angles</w:t>
        </w:r>
      </w:hyperlink>
    </w:p>
    <w:p w14:paraId="5D900717" w14:textId="77777777" w:rsidR="00282107" w:rsidRPr="00282107" w:rsidRDefault="00656005" w:rsidP="00282107">
      <w:pPr>
        <w:shd w:val="clear" w:color="auto" w:fill="FFFFFF"/>
        <w:spacing w:before="120" w:after="120" w:line="225" w:lineRule="atLeast"/>
        <w:ind w:left="-360"/>
        <w:rPr>
          <w:rFonts w:ascii="Verdana" w:eastAsia="Times New Roman" w:hAnsi="Verdana" w:cs="Times New Roman"/>
          <w:color w:val="000000"/>
          <w:sz w:val="28"/>
          <w:szCs w:val="28"/>
        </w:rPr>
      </w:pPr>
      <w:hyperlink r:id="rId20" w:history="1">
        <w:r w:rsidR="00282107" w:rsidRPr="00282107">
          <w:rPr>
            <w:rFonts w:ascii="Verdana" w:eastAsia="Times New Roman" w:hAnsi="Verdana" w:cs="Times New Roman"/>
            <w:b/>
            <w:bCs/>
            <w:color w:val="000000"/>
            <w:sz w:val="28"/>
            <w:szCs w:val="28"/>
          </w:rPr>
          <w:t>F.12</w:t>
        </w:r>
        <w:r w:rsidR="00282107" w:rsidRPr="00282107">
          <w:rPr>
            <w:rFonts w:ascii="Verdana" w:eastAsia="Times New Roman" w:hAnsi="Verdana" w:cs="Times New Roman"/>
            <w:color w:val="3B6715"/>
            <w:sz w:val="28"/>
            <w:szCs w:val="28"/>
          </w:rPr>
          <w:t>Angles in inscribed right triangles</w:t>
        </w:r>
      </w:hyperlink>
    </w:p>
    <w:p w14:paraId="796CE607" w14:textId="77777777" w:rsidR="00282107" w:rsidRPr="00282107" w:rsidRDefault="00656005" w:rsidP="00282107">
      <w:pPr>
        <w:shd w:val="clear" w:color="auto" w:fill="FFFFFF"/>
        <w:spacing w:before="120" w:line="225" w:lineRule="atLeast"/>
        <w:ind w:left="-360"/>
        <w:rPr>
          <w:rFonts w:ascii="Verdana" w:eastAsia="Times New Roman" w:hAnsi="Verdana" w:cs="Times New Roman"/>
          <w:color w:val="000000"/>
          <w:sz w:val="28"/>
          <w:szCs w:val="28"/>
        </w:rPr>
      </w:pPr>
      <w:hyperlink r:id="rId21" w:history="1">
        <w:r w:rsidR="00282107" w:rsidRPr="00282107">
          <w:rPr>
            <w:rFonts w:ascii="Verdana" w:eastAsia="Times New Roman" w:hAnsi="Verdana" w:cs="Times New Roman"/>
            <w:b/>
            <w:bCs/>
            <w:color w:val="000000"/>
            <w:sz w:val="28"/>
            <w:szCs w:val="28"/>
          </w:rPr>
          <w:t>F.13</w:t>
        </w:r>
        <w:r w:rsidR="00282107" w:rsidRPr="00282107">
          <w:rPr>
            <w:rFonts w:ascii="Verdana" w:eastAsia="Times New Roman" w:hAnsi="Verdana" w:cs="Times New Roman"/>
            <w:color w:val="3B6715"/>
            <w:sz w:val="28"/>
            <w:szCs w:val="28"/>
          </w:rPr>
          <w:t>Angles in inscribed quadrilaterals</w:t>
        </w:r>
      </w:hyperlink>
    </w:p>
    <w:p w14:paraId="61C1913A" w14:textId="77777777" w:rsidR="00282107" w:rsidRPr="00282107" w:rsidRDefault="00282107" w:rsidP="00282107">
      <w:pPr>
        <w:shd w:val="clear" w:color="auto" w:fill="FFFFFF"/>
        <w:spacing w:line="240" w:lineRule="auto"/>
        <w:rPr>
          <w:rFonts w:ascii="Verdana" w:eastAsia="Times New Roman" w:hAnsi="Verdana" w:cs="Times New Roman"/>
          <w:color w:val="000000"/>
          <w:sz w:val="28"/>
          <w:szCs w:val="28"/>
        </w:rPr>
      </w:pPr>
    </w:p>
    <w:p w14:paraId="59ED537B" w14:textId="77777777" w:rsidR="00282107" w:rsidRDefault="00282107" w:rsidP="00282107">
      <w:pPr>
        <w:tabs>
          <w:tab w:val="left" w:pos="7311"/>
        </w:tabs>
        <w:rPr>
          <w:b/>
          <w:sz w:val="52"/>
          <w:szCs w:val="52"/>
        </w:rPr>
      </w:pPr>
      <w:r w:rsidRPr="00282107">
        <w:rPr>
          <w:rFonts w:ascii="Century Gothic" w:hAnsi="Century Gothic"/>
          <w:b/>
          <w:sz w:val="28"/>
          <w:szCs w:val="28"/>
        </w:rPr>
        <w:br w:type="page"/>
      </w:r>
    </w:p>
    <w:p w14:paraId="5C6E1D8D" w14:textId="77777777" w:rsidR="0016057D" w:rsidRDefault="0016057D" w:rsidP="0016057D">
      <w:pPr>
        <w:jc w:val="center"/>
        <w:rPr>
          <w:b/>
          <w:sz w:val="52"/>
          <w:szCs w:val="52"/>
          <w:u w:val="single"/>
        </w:rPr>
      </w:pPr>
      <w:r w:rsidRPr="0016057D">
        <w:rPr>
          <w:b/>
          <w:sz w:val="52"/>
          <w:szCs w:val="52"/>
          <w:u w:val="single"/>
        </w:rPr>
        <w:lastRenderedPageBreak/>
        <w:t>9.0- Into: review and terms</w:t>
      </w:r>
    </w:p>
    <w:p w14:paraId="31F7D389" w14:textId="0B7B0B29" w:rsidR="001E09C8" w:rsidRPr="001E09C8" w:rsidRDefault="001E09C8" w:rsidP="001E09C8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0000FF"/>
          <w:sz w:val="30"/>
          <w:szCs w:val="30"/>
          <w:u w:val="single"/>
        </w:rPr>
      </w:pPr>
      <w:r w:rsidRPr="001E09C8">
        <w:rPr>
          <w:rFonts w:ascii="Arial" w:hAnsi="Arial" w:cs="Arial"/>
          <w:b/>
          <w:color w:val="0000FF"/>
          <w:sz w:val="30"/>
          <w:szCs w:val="30"/>
          <w:u w:val="single"/>
        </w:rPr>
        <w:t>Types of angles</w:t>
      </w:r>
    </w:p>
    <w:p w14:paraId="2D3069F3" w14:textId="26EF6FBC" w:rsidR="0016057D" w:rsidRPr="001E09C8" w:rsidRDefault="0016057D" w:rsidP="0016057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FF0000"/>
          <w:sz w:val="30"/>
          <w:szCs w:val="30"/>
        </w:rPr>
      </w:pPr>
      <w:r w:rsidRPr="001E09C8">
        <w:rPr>
          <w:rFonts w:ascii="Arial" w:hAnsi="Arial" w:cs="Arial"/>
          <w:b/>
          <w:color w:val="0000FF"/>
          <w:sz w:val="30"/>
          <w:szCs w:val="30"/>
        </w:rPr>
        <w:t xml:space="preserve">1. </w:t>
      </w:r>
      <w:r w:rsidRPr="001E09C8">
        <w:rPr>
          <w:rFonts w:ascii="Arial" w:hAnsi="Arial" w:cs="Arial"/>
          <w:b/>
          <w:color w:val="0000FF"/>
          <w:sz w:val="30"/>
          <w:szCs w:val="30"/>
          <w:u w:val="single"/>
        </w:rPr>
        <w:t>Acute angles</w:t>
      </w:r>
      <w:r w:rsidRPr="001E09C8">
        <w:rPr>
          <w:rFonts w:ascii="Arial" w:hAnsi="Arial" w:cs="Arial"/>
          <w:color w:val="0000FF"/>
          <w:sz w:val="30"/>
          <w:szCs w:val="30"/>
        </w:rPr>
        <w:t>…</w:t>
      </w:r>
    </w:p>
    <w:p w14:paraId="355D5B1B" w14:textId="77777777" w:rsidR="0016057D" w:rsidRPr="001E09C8" w:rsidRDefault="0016057D" w:rsidP="0016057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FF"/>
          <w:sz w:val="30"/>
          <w:szCs w:val="30"/>
        </w:rPr>
      </w:pPr>
    </w:p>
    <w:p w14:paraId="7E1B2344" w14:textId="77777777" w:rsidR="0016057D" w:rsidRPr="001E09C8" w:rsidRDefault="0016057D" w:rsidP="0016057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FF"/>
          <w:sz w:val="30"/>
          <w:szCs w:val="30"/>
        </w:rPr>
      </w:pPr>
    </w:p>
    <w:p w14:paraId="7224E02F" w14:textId="77777777" w:rsidR="0016057D" w:rsidRPr="001E09C8" w:rsidRDefault="0016057D" w:rsidP="0016057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FF"/>
          <w:sz w:val="30"/>
          <w:szCs w:val="30"/>
        </w:rPr>
      </w:pPr>
    </w:p>
    <w:p w14:paraId="0BB96E47" w14:textId="4A9E4D99" w:rsidR="0016057D" w:rsidRPr="001E09C8" w:rsidRDefault="0016057D" w:rsidP="0016057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FF0000"/>
          <w:sz w:val="30"/>
          <w:szCs w:val="30"/>
        </w:rPr>
      </w:pPr>
      <w:r w:rsidRPr="001E09C8">
        <w:rPr>
          <w:rFonts w:ascii="Arial" w:hAnsi="Arial" w:cs="Arial"/>
          <w:b/>
          <w:color w:val="0000FF"/>
          <w:sz w:val="30"/>
          <w:szCs w:val="30"/>
        </w:rPr>
        <w:t xml:space="preserve">2. </w:t>
      </w:r>
      <w:r w:rsidRPr="001E09C8">
        <w:rPr>
          <w:rFonts w:ascii="Arial" w:hAnsi="Arial" w:cs="Arial"/>
          <w:b/>
          <w:color w:val="0000FF"/>
          <w:sz w:val="30"/>
          <w:szCs w:val="30"/>
          <w:u w:val="single"/>
        </w:rPr>
        <w:t>Right angles</w:t>
      </w:r>
      <w:r w:rsidRPr="001E09C8">
        <w:rPr>
          <w:rFonts w:ascii="Arial" w:hAnsi="Arial" w:cs="Arial"/>
          <w:color w:val="0000FF"/>
          <w:sz w:val="30"/>
          <w:szCs w:val="30"/>
        </w:rPr>
        <w:t>...</w:t>
      </w:r>
    </w:p>
    <w:p w14:paraId="16999E1F" w14:textId="77777777" w:rsidR="0016057D" w:rsidRPr="001E09C8" w:rsidRDefault="0016057D" w:rsidP="0016057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FF"/>
          <w:sz w:val="30"/>
          <w:szCs w:val="30"/>
        </w:rPr>
      </w:pPr>
    </w:p>
    <w:p w14:paraId="43597352" w14:textId="77777777" w:rsidR="001E09C8" w:rsidRPr="001E09C8" w:rsidRDefault="001E09C8" w:rsidP="0016057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FF"/>
          <w:sz w:val="30"/>
          <w:szCs w:val="30"/>
        </w:rPr>
      </w:pPr>
    </w:p>
    <w:p w14:paraId="1E53BDFE" w14:textId="77777777" w:rsidR="0016057D" w:rsidRPr="001E09C8" w:rsidRDefault="0016057D" w:rsidP="0016057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FF"/>
          <w:sz w:val="30"/>
          <w:szCs w:val="30"/>
        </w:rPr>
      </w:pPr>
    </w:p>
    <w:p w14:paraId="0DAC6BA1" w14:textId="3613B94E" w:rsidR="0016057D" w:rsidRPr="001E09C8" w:rsidRDefault="0016057D" w:rsidP="0016057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FF0000"/>
          <w:sz w:val="30"/>
          <w:szCs w:val="30"/>
        </w:rPr>
      </w:pPr>
      <w:r w:rsidRPr="001E09C8">
        <w:rPr>
          <w:rFonts w:ascii="Arial" w:hAnsi="Arial" w:cs="Arial"/>
          <w:b/>
          <w:color w:val="0000FF"/>
          <w:sz w:val="30"/>
          <w:szCs w:val="30"/>
        </w:rPr>
        <w:t xml:space="preserve">3. </w:t>
      </w:r>
      <w:r w:rsidRPr="001E09C8">
        <w:rPr>
          <w:rFonts w:ascii="Arial" w:hAnsi="Arial" w:cs="Arial"/>
          <w:b/>
          <w:color w:val="0000FF"/>
          <w:sz w:val="30"/>
          <w:szCs w:val="30"/>
          <w:u w:val="single"/>
        </w:rPr>
        <w:t>Obtuse angles</w:t>
      </w:r>
      <w:r w:rsidRPr="001E09C8">
        <w:rPr>
          <w:rFonts w:ascii="Arial" w:hAnsi="Arial" w:cs="Arial"/>
          <w:color w:val="0000FF"/>
          <w:sz w:val="30"/>
          <w:szCs w:val="30"/>
        </w:rPr>
        <w:t>...</w:t>
      </w:r>
    </w:p>
    <w:p w14:paraId="2AA9B55D" w14:textId="77777777" w:rsidR="0016057D" w:rsidRPr="001E09C8" w:rsidRDefault="0016057D" w:rsidP="0016057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FF0000"/>
          <w:sz w:val="30"/>
          <w:szCs w:val="30"/>
        </w:rPr>
      </w:pPr>
    </w:p>
    <w:p w14:paraId="4B9F7B43" w14:textId="77777777" w:rsidR="0016057D" w:rsidRPr="001E09C8" w:rsidRDefault="0016057D" w:rsidP="0016057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FF"/>
          <w:sz w:val="30"/>
          <w:szCs w:val="30"/>
        </w:rPr>
      </w:pPr>
    </w:p>
    <w:p w14:paraId="59A9EF0C" w14:textId="77777777" w:rsidR="001E09C8" w:rsidRPr="001E09C8" w:rsidRDefault="001E09C8" w:rsidP="0016057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FF"/>
          <w:sz w:val="30"/>
          <w:szCs w:val="30"/>
        </w:rPr>
      </w:pPr>
    </w:p>
    <w:p w14:paraId="4048A84F" w14:textId="77777777" w:rsidR="0016057D" w:rsidRPr="001E09C8" w:rsidRDefault="0016057D" w:rsidP="0016057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FF"/>
          <w:sz w:val="30"/>
          <w:szCs w:val="30"/>
        </w:rPr>
      </w:pPr>
    </w:p>
    <w:p w14:paraId="3E6DB8EA" w14:textId="2DB8AD32" w:rsidR="0016057D" w:rsidRPr="001E09C8" w:rsidRDefault="0016057D" w:rsidP="0016057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FF"/>
          <w:sz w:val="30"/>
          <w:szCs w:val="30"/>
        </w:rPr>
      </w:pPr>
      <w:r w:rsidRPr="001E09C8">
        <w:rPr>
          <w:rFonts w:ascii="Arial" w:hAnsi="Arial" w:cs="Arial"/>
          <w:b/>
          <w:color w:val="0000FF"/>
          <w:sz w:val="30"/>
          <w:szCs w:val="30"/>
        </w:rPr>
        <w:t xml:space="preserve">4. </w:t>
      </w:r>
      <w:r w:rsidRPr="001E09C8">
        <w:rPr>
          <w:rFonts w:ascii="Arial" w:hAnsi="Arial" w:cs="Arial"/>
          <w:b/>
          <w:color w:val="0000FF"/>
          <w:sz w:val="30"/>
          <w:szCs w:val="30"/>
          <w:u w:val="single"/>
        </w:rPr>
        <w:t>Reflex angles</w:t>
      </w:r>
      <w:r w:rsidRPr="001E09C8">
        <w:rPr>
          <w:rFonts w:ascii="Arial" w:hAnsi="Arial" w:cs="Arial"/>
          <w:color w:val="0000FF"/>
          <w:sz w:val="30"/>
          <w:szCs w:val="30"/>
        </w:rPr>
        <w:t>...</w:t>
      </w:r>
    </w:p>
    <w:p w14:paraId="125BB729" w14:textId="77777777" w:rsidR="0016057D" w:rsidRPr="001E09C8" w:rsidRDefault="0016057D" w:rsidP="0016057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FF"/>
          <w:sz w:val="30"/>
          <w:szCs w:val="30"/>
        </w:rPr>
      </w:pPr>
    </w:p>
    <w:p w14:paraId="638E64AD" w14:textId="77777777" w:rsidR="0016057D" w:rsidRPr="001E09C8" w:rsidRDefault="0016057D" w:rsidP="0016057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FF"/>
          <w:sz w:val="30"/>
          <w:szCs w:val="30"/>
        </w:rPr>
      </w:pPr>
    </w:p>
    <w:p w14:paraId="2449A135" w14:textId="77777777" w:rsidR="0016057D" w:rsidRPr="001E09C8" w:rsidRDefault="0016057D" w:rsidP="005E4AC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FF"/>
          <w:sz w:val="30"/>
          <w:szCs w:val="30"/>
        </w:rPr>
      </w:pPr>
    </w:p>
    <w:p w14:paraId="37BA2B79" w14:textId="77777777" w:rsidR="0016057D" w:rsidRPr="001E09C8" w:rsidRDefault="0016057D" w:rsidP="005E4AC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FF"/>
          <w:sz w:val="30"/>
          <w:szCs w:val="30"/>
        </w:rPr>
      </w:pPr>
    </w:p>
    <w:p w14:paraId="111DCD80" w14:textId="752545E8" w:rsidR="005E4AC8" w:rsidRPr="001E09C8" w:rsidRDefault="005E4AC8" w:rsidP="001E09C8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0000FF"/>
          <w:sz w:val="30"/>
          <w:szCs w:val="30"/>
          <w:u w:val="single"/>
        </w:rPr>
      </w:pPr>
      <w:r w:rsidRPr="001E09C8">
        <w:rPr>
          <w:rFonts w:ascii="Arial" w:hAnsi="Arial" w:cs="Arial"/>
          <w:b/>
          <w:color w:val="0000FF"/>
          <w:sz w:val="30"/>
          <w:szCs w:val="30"/>
          <w:u w:val="single"/>
        </w:rPr>
        <w:t>Properties of Angles</w:t>
      </w:r>
    </w:p>
    <w:p w14:paraId="3F61501D" w14:textId="20D9120F" w:rsidR="00BB6C2D" w:rsidRPr="001E09C8" w:rsidRDefault="00306C2D" w:rsidP="00306C2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FF0000"/>
          <w:sz w:val="30"/>
          <w:szCs w:val="30"/>
        </w:rPr>
      </w:pPr>
      <w:r w:rsidRPr="001E09C8">
        <w:rPr>
          <w:rFonts w:ascii="Arial" w:hAnsi="Arial" w:cs="Arial"/>
          <w:color w:val="0000FF"/>
          <w:sz w:val="30"/>
          <w:szCs w:val="30"/>
        </w:rPr>
        <w:t xml:space="preserve">1. </w:t>
      </w:r>
      <w:r w:rsidR="0009523A" w:rsidRPr="001E09C8">
        <w:rPr>
          <w:rFonts w:ascii="Arial" w:hAnsi="Arial" w:cs="Arial"/>
          <w:b/>
          <w:color w:val="0000FF"/>
          <w:sz w:val="30"/>
          <w:szCs w:val="30"/>
          <w:u w:val="single"/>
        </w:rPr>
        <w:t>Straight Angle</w:t>
      </w:r>
      <w:r w:rsidR="0009523A" w:rsidRPr="001E09C8">
        <w:rPr>
          <w:rFonts w:ascii="Arial" w:hAnsi="Arial" w:cs="Arial"/>
          <w:color w:val="0000FF"/>
          <w:sz w:val="30"/>
          <w:szCs w:val="30"/>
        </w:rPr>
        <w:t xml:space="preserve"> – </w:t>
      </w:r>
    </w:p>
    <w:p w14:paraId="134B2D3F" w14:textId="77777777" w:rsidR="00BB6C2D" w:rsidRPr="001E09C8" w:rsidRDefault="00BB6C2D" w:rsidP="00306C2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FF"/>
          <w:sz w:val="30"/>
          <w:szCs w:val="30"/>
        </w:rPr>
      </w:pPr>
    </w:p>
    <w:p w14:paraId="77FBE514" w14:textId="77777777" w:rsidR="008422CF" w:rsidRPr="001E09C8" w:rsidRDefault="008422CF" w:rsidP="00306C2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FF"/>
          <w:sz w:val="30"/>
          <w:szCs w:val="30"/>
        </w:rPr>
      </w:pPr>
    </w:p>
    <w:p w14:paraId="15902E4C" w14:textId="77777777" w:rsidR="00BB6C2D" w:rsidRPr="001E09C8" w:rsidRDefault="00BB6C2D" w:rsidP="00306C2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FF"/>
          <w:sz w:val="30"/>
          <w:szCs w:val="30"/>
        </w:rPr>
      </w:pPr>
    </w:p>
    <w:p w14:paraId="574CE12A" w14:textId="42969A72" w:rsidR="00306C2D" w:rsidRPr="001E09C8" w:rsidRDefault="00BB6C2D" w:rsidP="00306C2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FF0000"/>
          <w:sz w:val="30"/>
          <w:szCs w:val="30"/>
        </w:rPr>
      </w:pPr>
      <w:r w:rsidRPr="001E09C8">
        <w:rPr>
          <w:rFonts w:ascii="Arial" w:hAnsi="Arial" w:cs="Arial"/>
          <w:color w:val="0000FF"/>
          <w:sz w:val="30"/>
          <w:szCs w:val="30"/>
        </w:rPr>
        <w:t>2.  A</w:t>
      </w:r>
      <w:r w:rsidR="00306C2D" w:rsidRPr="001E09C8">
        <w:rPr>
          <w:rFonts w:ascii="Arial" w:hAnsi="Arial" w:cs="Arial"/>
          <w:color w:val="0000FF"/>
          <w:sz w:val="30"/>
          <w:szCs w:val="30"/>
        </w:rPr>
        <w:t xml:space="preserve">ny angles (two or more) that add up to 180 degrees are also called </w:t>
      </w:r>
    </w:p>
    <w:p w14:paraId="3B66F401" w14:textId="77777777" w:rsidR="008422CF" w:rsidRPr="001E09C8" w:rsidRDefault="008422CF" w:rsidP="00306C2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FF"/>
          <w:sz w:val="30"/>
          <w:szCs w:val="30"/>
        </w:rPr>
      </w:pPr>
    </w:p>
    <w:p w14:paraId="77ABABD8" w14:textId="77777777" w:rsidR="00D85487" w:rsidRPr="001E09C8" w:rsidRDefault="008422CF" w:rsidP="00D85487">
      <w:pPr>
        <w:jc w:val="center"/>
        <w:rPr>
          <w:b/>
          <w:sz w:val="30"/>
          <w:szCs w:val="30"/>
        </w:rPr>
      </w:pPr>
      <w:r w:rsidRPr="001E09C8">
        <w:rPr>
          <w:b/>
          <w:noProof/>
          <w:sz w:val="30"/>
          <w:szCs w:val="30"/>
          <w:lang w:val="en-US"/>
        </w:rPr>
        <w:drawing>
          <wp:inline distT="0" distB="0" distL="0" distR="0" wp14:anchorId="2208397E" wp14:editId="50FB421F">
            <wp:extent cx="3076575" cy="1030898"/>
            <wp:effectExtent l="0" t="0" r="0" b="10795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.PNG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136"/>
                    <a:stretch/>
                  </pic:blipFill>
                  <pic:spPr bwMode="auto">
                    <a:xfrm>
                      <a:off x="0" y="0"/>
                      <a:ext cx="3077005" cy="10310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EC6360" w14:textId="77777777" w:rsidR="00306C2D" w:rsidRPr="001E09C8" w:rsidRDefault="00306C2D" w:rsidP="00306C2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FF"/>
          <w:sz w:val="30"/>
          <w:szCs w:val="30"/>
        </w:rPr>
      </w:pPr>
      <w:r w:rsidRPr="001E09C8">
        <w:rPr>
          <w:rFonts w:ascii="Arial" w:hAnsi="Arial" w:cs="Arial"/>
          <w:color w:val="0000FF"/>
          <w:sz w:val="30"/>
          <w:szCs w:val="30"/>
        </w:rPr>
        <w:t>If angle A is 50 degrees, angle C must be ____ degrees</w:t>
      </w:r>
      <w:r w:rsidR="00BB6C2D" w:rsidRPr="001E09C8">
        <w:rPr>
          <w:rFonts w:ascii="Arial" w:hAnsi="Arial" w:cs="Arial"/>
          <w:color w:val="0000FF"/>
          <w:sz w:val="30"/>
          <w:szCs w:val="30"/>
        </w:rPr>
        <w:t>.</w:t>
      </w:r>
    </w:p>
    <w:p w14:paraId="7AAD0E8C" w14:textId="77777777" w:rsidR="00306C2D" w:rsidRPr="001E09C8" w:rsidRDefault="00306C2D" w:rsidP="00306C2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FF"/>
          <w:sz w:val="30"/>
          <w:szCs w:val="30"/>
        </w:rPr>
      </w:pPr>
    </w:p>
    <w:p w14:paraId="5C14054C" w14:textId="6319B49A" w:rsidR="00306C2D" w:rsidRPr="001E09C8" w:rsidRDefault="003D7A7A" w:rsidP="00306C2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FF"/>
          <w:sz w:val="30"/>
          <w:szCs w:val="30"/>
        </w:rPr>
      </w:pPr>
      <w:r w:rsidRPr="001E09C8">
        <w:rPr>
          <w:rFonts w:ascii="Arial" w:hAnsi="Arial" w:cs="Arial"/>
          <w:color w:val="0000FF"/>
          <w:sz w:val="30"/>
          <w:szCs w:val="30"/>
        </w:rPr>
        <w:t>If angle A</w:t>
      </w:r>
      <w:r w:rsidR="00306C2D" w:rsidRPr="001E09C8">
        <w:rPr>
          <w:rFonts w:ascii="Arial" w:hAnsi="Arial" w:cs="Arial"/>
          <w:color w:val="0000FF"/>
          <w:sz w:val="30"/>
          <w:szCs w:val="30"/>
        </w:rPr>
        <w:t xml:space="preserve"> </w:t>
      </w:r>
      <w:r w:rsidR="001E09C8">
        <w:rPr>
          <w:rFonts w:ascii="Arial" w:hAnsi="Arial" w:cs="Arial"/>
          <w:color w:val="0000FF"/>
          <w:sz w:val="30"/>
          <w:szCs w:val="30"/>
        </w:rPr>
        <w:t>were 35</w:t>
      </w:r>
      <w:r w:rsidR="00306C2D" w:rsidRPr="001E09C8">
        <w:rPr>
          <w:rFonts w:ascii="Arial" w:hAnsi="Arial" w:cs="Arial"/>
          <w:color w:val="0000FF"/>
          <w:sz w:val="30"/>
          <w:szCs w:val="30"/>
        </w:rPr>
        <w:t xml:space="preserve"> degrees, angle C must be _____ degrees</w:t>
      </w:r>
      <w:r w:rsidR="00BB6C2D" w:rsidRPr="001E09C8">
        <w:rPr>
          <w:rFonts w:ascii="Arial" w:hAnsi="Arial" w:cs="Arial"/>
          <w:color w:val="0000FF"/>
          <w:sz w:val="30"/>
          <w:szCs w:val="30"/>
        </w:rPr>
        <w:t>.</w:t>
      </w:r>
    </w:p>
    <w:p w14:paraId="071C18F1" w14:textId="6C32603E" w:rsidR="001E09C8" w:rsidRDefault="001E09C8">
      <w:pPr>
        <w:rPr>
          <w:rFonts w:ascii="Arial" w:hAnsi="Arial" w:cs="Arial"/>
          <w:color w:val="0000FF"/>
          <w:sz w:val="30"/>
          <w:szCs w:val="30"/>
        </w:rPr>
      </w:pPr>
      <w:r>
        <w:rPr>
          <w:rFonts w:ascii="Arial" w:hAnsi="Arial" w:cs="Arial"/>
          <w:color w:val="0000FF"/>
          <w:sz w:val="30"/>
          <w:szCs w:val="30"/>
        </w:rPr>
        <w:br w:type="page"/>
      </w:r>
    </w:p>
    <w:p w14:paraId="63A324BB" w14:textId="77777777" w:rsidR="008422CF" w:rsidRPr="001E09C8" w:rsidRDefault="008422CF" w:rsidP="00306C2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FF"/>
          <w:sz w:val="30"/>
          <w:szCs w:val="30"/>
        </w:rPr>
      </w:pPr>
    </w:p>
    <w:p w14:paraId="5BF59158" w14:textId="3404093C" w:rsidR="008422CF" w:rsidRPr="001E09C8" w:rsidRDefault="008422CF" w:rsidP="00306C2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30"/>
          <w:szCs w:val="30"/>
        </w:rPr>
      </w:pPr>
      <w:r w:rsidRPr="001E09C8">
        <w:rPr>
          <w:rFonts w:ascii="Arial" w:hAnsi="Arial" w:cs="Arial"/>
          <w:sz w:val="30"/>
          <w:szCs w:val="30"/>
        </w:rPr>
        <w:br/>
        <w:t xml:space="preserve">Multiple Angles </w:t>
      </w:r>
      <w:r w:rsidR="001E09C8">
        <w:rPr>
          <w:rFonts w:ascii="Arial" w:hAnsi="Arial" w:cs="Arial"/>
          <w:sz w:val="30"/>
          <w:szCs w:val="30"/>
        </w:rPr>
        <w:t>forming a straight angle</w:t>
      </w:r>
    </w:p>
    <w:p w14:paraId="76D5B4DB" w14:textId="77777777" w:rsidR="008422CF" w:rsidRPr="001E09C8" w:rsidRDefault="008422CF" w:rsidP="00306C2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FF"/>
          <w:sz w:val="30"/>
          <w:szCs w:val="30"/>
        </w:rPr>
      </w:pPr>
      <w:r w:rsidRPr="001E09C8">
        <w:rPr>
          <w:rFonts w:ascii="Arial" w:hAnsi="Arial" w:cs="Arial"/>
          <w:noProof/>
          <w:color w:val="0000FF"/>
          <w:sz w:val="30"/>
          <w:szCs w:val="30"/>
          <w:lang w:val="en-US"/>
        </w:rPr>
        <w:drawing>
          <wp:inline distT="0" distB="0" distL="0" distR="0" wp14:anchorId="776DE876" wp14:editId="4E7BF50C">
            <wp:extent cx="2886478" cy="905001"/>
            <wp:effectExtent l="0" t="0" r="9525" b="9525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6478" cy="905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88383B" w14:textId="77777777" w:rsidR="008422CF" w:rsidRDefault="008422CF" w:rsidP="00306C2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FF"/>
          <w:sz w:val="30"/>
          <w:szCs w:val="30"/>
        </w:rPr>
      </w:pPr>
    </w:p>
    <w:p w14:paraId="1CAA5A96" w14:textId="77777777" w:rsidR="00F60208" w:rsidRDefault="00F60208" w:rsidP="00306C2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FF"/>
          <w:sz w:val="30"/>
          <w:szCs w:val="30"/>
        </w:rPr>
      </w:pPr>
    </w:p>
    <w:p w14:paraId="4E61E8F5" w14:textId="77777777" w:rsidR="00F60208" w:rsidRPr="001E09C8" w:rsidRDefault="00F60208" w:rsidP="00306C2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FF"/>
          <w:sz w:val="30"/>
          <w:szCs w:val="30"/>
        </w:rPr>
      </w:pPr>
    </w:p>
    <w:p w14:paraId="27E2273F" w14:textId="77777777" w:rsidR="008422CF" w:rsidRPr="001E09C8" w:rsidRDefault="008422CF" w:rsidP="008422C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FF"/>
          <w:sz w:val="30"/>
          <w:szCs w:val="30"/>
        </w:rPr>
      </w:pPr>
      <w:r w:rsidRPr="001E09C8">
        <w:rPr>
          <w:rFonts w:ascii="Arial" w:hAnsi="Arial" w:cs="Arial"/>
          <w:color w:val="0000FF"/>
          <w:sz w:val="30"/>
          <w:szCs w:val="30"/>
        </w:rPr>
        <w:t>Angles A + B + C + D =  _________ degrees.</w:t>
      </w:r>
    </w:p>
    <w:p w14:paraId="2A086073" w14:textId="77777777" w:rsidR="00417F0B" w:rsidRDefault="00417F0B" w:rsidP="00306C2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FF"/>
          <w:sz w:val="30"/>
          <w:szCs w:val="30"/>
        </w:rPr>
      </w:pPr>
    </w:p>
    <w:p w14:paraId="1D32EF40" w14:textId="77777777" w:rsidR="00F60208" w:rsidRDefault="00F60208" w:rsidP="00306C2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FF"/>
          <w:sz w:val="30"/>
          <w:szCs w:val="30"/>
        </w:rPr>
      </w:pPr>
    </w:p>
    <w:p w14:paraId="46112179" w14:textId="77777777" w:rsidR="00F60208" w:rsidRPr="001E09C8" w:rsidRDefault="00F60208" w:rsidP="00306C2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FF"/>
          <w:sz w:val="30"/>
          <w:szCs w:val="30"/>
        </w:rPr>
      </w:pPr>
    </w:p>
    <w:p w14:paraId="1E68D6F9" w14:textId="77777777" w:rsidR="008422CF" w:rsidRPr="001E09C8" w:rsidRDefault="008422CF" w:rsidP="00306C2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FF"/>
          <w:sz w:val="30"/>
          <w:szCs w:val="30"/>
        </w:rPr>
      </w:pPr>
    </w:p>
    <w:p w14:paraId="370BD4F7" w14:textId="77777777" w:rsidR="008422CF" w:rsidRPr="001E09C8" w:rsidRDefault="008422CF" w:rsidP="00306C2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FF"/>
          <w:sz w:val="30"/>
          <w:szCs w:val="30"/>
        </w:rPr>
      </w:pPr>
      <w:r w:rsidRPr="001E09C8">
        <w:rPr>
          <w:rFonts w:ascii="Arial" w:hAnsi="Arial" w:cs="Arial"/>
          <w:color w:val="0000FF"/>
          <w:sz w:val="30"/>
          <w:szCs w:val="30"/>
        </w:rPr>
        <w:t>How can we solve for unknown angles with variables?</w:t>
      </w:r>
    </w:p>
    <w:p w14:paraId="5BF5DEA5" w14:textId="77777777" w:rsidR="008422CF" w:rsidRPr="001E09C8" w:rsidRDefault="008422CF" w:rsidP="00306C2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FF"/>
          <w:sz w:val="30"/>
          <w:szCs w:val="30"/>
        </w:rPr>
      </w:pPr>
      <w:r w:rsidRPr="001E09C8">
        <w:rPr>
          <w:rFonts w:ascii="Arial" w:hAnsi="Arial" w:cs="Arial"/>
          <w:noProof/>
          <w:color w:val="0000FF"/>
          <w:sz w:val="30"/>
          <w:szCs w:val="30"/>
          <w:lang w:val="en-US"/>
        </w:rPr>
        <w:drawing>
          <wp:inline distT="0" distB="0" distL="0" distR="0" wp14:anchorId="0474A2B5" wp14:editId="0992A8F6">
            <wp:extent cx="3517900" cy="1012190"/>
            <wp:effectExtent l="0" t="0" r="635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900" cy="1012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26B54C2" w14:textId="77777777" w:rsidR="008422CF" w:rsidRDefault="008422CF" w:rsidP="00306C2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FF"/>
          <w:sz w:val="30"/>
          <w:szCs w:val="30"/>
        </w:rPr>
      </w:pPr>
    </w:p>
    <w:p w14:paraId="19E30A0E" w14:textId="77777777" w:rsidR="001E09C8" w:rsidRDefault="001E09C8" w:rsidP="00306C2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FF"/>
          <w:sz w:val="30"/>
          <w:szCs w:val="30"/>
        </w:rPr>
      </w:pPr>
    </w:p>
    <w:p w14:paraId="36058AF6" w14:textId="77777777" w:rsidR="001E09C8" w:rsidRDefault="001E09C8" w:rsidP="00306C2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FF"/>
          <w:sz w:val="30"/>
          <w:szCs w:val="30"/>
        </w:rPr>
      </w:pPr>
    </w:p>
    <w:p w14:paraId="0DB0CAF9" w14:textId="77777777" w:rsidR="001E09C8" w:rsidRDefault="001E09C8" w:rsidP="00306C2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FF"/>
          <w:sz w:val="30"/>
          <w:szCs w:val="30"/>
        </w:rPr>
      </w:pPr>
    </w:p>
    <w:p w14:paraId="5267707F" w14:textId="77777777" w:rsidR="001E09C8" w:rsidRDefault="001E09C8" w:rsidP="00306C2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FF"/>
          <w:sz w:val="30"/>
          <w:szCs w:val="30"/>
        </w:rPr>
      </w:pPr>
    </w:p>
    <w:p w14:paraId="6553A142" w14:textId="77777777" w:rsidR="001E09C8" w:rsidRDefault="001E09C8" w:rsidP="00306C2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FF"/>
          <w:sz w:val="30"/>
          <w:szCs w:val="30"/>
        </w:rPr>
      </w:pPr>
    </w:p>
    <w:p w14:paraId="545E5B1C" w14:textId="77777777" w:rsidR="001E09C8" w:rsidRDefault="001E09C8" w:rsidP="00306C2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FF"/>
          <w:sz w:val="30"/>
          <w:szCs w:val="30"/>
        </w:rPr>
      </w:pPr>
    </w:p>
    <w:p w14:paraId="42DA1DDC" w14:textId="77777777" w:rsidR="001E09C8" w:rsidRDefault="001E09C8" w:rsidP="00306C2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FF"/>
          <w:sz w:val="30"/>
          <w:szCs w:val="30"/>
        </w:rPr>
      </w:pPr>
    </w:p>
    <w:p w14:paraId="44B84ED9" w14:textId="77777777" w:rsidR="001E09C8" w:rsidRDefault="001E09C8" w:rsidP="00306C2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FF"/>
          <w:sz w:val="30"/>
          <w:szCs w:val="30"/>
        </w:rPr>
      </w:pPr>
    </w:p>
    <w:p w14:paraId="6DB5B112" w14:textId="77777777" w:rsidR="001E09C8" w:rsidRDefault="001E09C8" w:rsidP="00306C2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FF"/>
          <w:sz w:val="30"/>
          <w:szCs w:val="30"/>
        </w:rPr>
      </w:pPr>
    </w:p>
    <w:p w14:paraId="6E57025D" w14:textId="77777777" w:rsidR="001E09C8" w:rsidRDefault="001E09C8" w:rsidP="00306C2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FF"/>
          <w:sz w:val="30"/>
          <w:szCs w:val="30"/>
        </w:rPr>
      </w:pPr>
    </w:p>
    <w:p w14:paraId="1B028952" w14:textId="77777777" w:rsidR="001E09C8" w:rsidRDefault="001E09C8" w:rsidP="00306C2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FF"/>
          <w:sz w:val="30"/>
          <w:szCs w:val="30"/>
        </w:rPr>
      </w:pPr>
    </w:p>
    <w:p w14:paraId="4B5AD90B" w14:textId="77777777" w:rsidR="001E09C8" w:rsidRDefault="001E09C8" w:rsidP="00306C2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FF"/>
          <w:sz w:val="30"/>
          <w:szCs w:val="30"/>
        </w:rPr>
      </w:pPr>
    </w:p>
    <w:p w14:paraId="7745550F" w14:textId="77777777" w:rsidR="001E09C8" w:rsidRDefault="001E09C8" w:rsidP="00306C2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FF"/>
          <w:sz w:val="30"/>
          <w:szCs w:val="30"/>
        </w:rPr>
      </w:pPr>
    </w:p>
    <w:p w14:paraId="39DD0707" w14:textId="77777777" w:rsidR="001E09C8" w:rsidRDefault="001E09C8" w:rsidP="00306C2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FF"/>
          <w:sz w:val="30"/>
          <w:szCs w:val="30"/>
        </w:rPr>
      </w:pPr>
    </w:p>
    <w:p w14:paraId="6F6364A4" w14:textId="77777777" w:rsidR="001E09C8" w:rsidRDefault="001E09C8" w:rsidP="00306C2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FF"/>
          <w:sz w:val="30"/>
          <w:szCs w:val="30"/>
        </w:rPr>
      </w:pPr>
    </w:p>
    <w:p w14:paraId="5318E442" w14:textId="77777777" w:rsidR="001E09C8" w:rsidRDefault="001E09C8" w:rsidP="00306C2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FF"/>
          <w:sz w:val="30"/>
          <w:szCs w:val="30"/>
        </w:rPr>
      </w:pPr>
    </w:p>
    <w:p w14:paraId="7CF99B67" w14:textId="77777777" w:rsidR="001E09C8" w:rsidRDefault="001E09C8" w:rsidP="00306C2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FF"/>
          <w:sz w:val="30"/>
          <w:szCs w:val="30"/>
        </w:rPr>
      </w:pPr>
    </w:p>
    <w:p w14:paraId="0ECBC00C" w14:textId="77777777" w:rsidR="001E09C8" w:rsidRDefault="001E09C8" w:rsidP="00306C2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FF"/>
          <w:sz w:val="30"/>
          <w:szCs w:val="30"/>
        </w:rPr>
      </w:pPr>
    </w:p>
    <w:p w14:paraId="39934920" w14:textId="77777777" w:rsidR="001E09C8" w:rsidRDefault="001E09C8" w:rsidP="00306C2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FF"/>
          <w:sz w:val="30"/>
          <w:szCs w:val="30"/>
        </w:rPr>
      </w:pPr>
    </w:p>
    <w:p w14:paraId="3F4D374C" w14:textId="77777777" w:rsidR="001E09C8" w:rsidRPr="001E09C8" w:rsidRDefault="001E09C8" w:rsidP="00306C2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FF"/>
          <w:sz w:val="30"/>
          <w:szCs w:val="30"/>
        </w:rPr>
      </w:pPr>
    </w:p>
    <w:p w14:paraId="6A9F50C5" w14:textId="77777777" w:rsidR="00C82EEA" w:rsidRPr="001E09C8" w:rsidRDefault="00C82EEA" w:rsidP="00C82EE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FF"/>
          <w:sz w:val="30"/>
          <w:szCs w:val="30"/>
        </w:rPr>
      </w:pPr>
      <w:r w:rsidRPr="001E09C8">
        <w:rPr>
          <w:rFonts w:ascii="Arial" w:hAnsi="Arial" w:cs="Arial"/>
          <w:color w:val="0000FF"/>
          <w:sz w:val="30"/>
          <w:szCs w:val="30"/>
        </w:rPr>
        <w:t xml:space="preserve">3.  Any angles (two or more) that add up to 90 degrees are also </w:t>
      </w:r>
    </w:p>
    <w:p w14:paraId="7CEA7B8B" w14:textId="26AFEED1" w:rsidR="008422CF" w:rsidRDefault="00C82EEA" w:rsidP="00C82EE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FF"/>
          <w:sz w:val="30"/>
          <w:szCs w:val="30"/>
        </w:rPr>
      </w:pPr>
      <w:r w:rsidRPr="001E09C8">
        <w:rPr>
          <w:rFonts w:ascii="Arial" w:hAnsi="Arial" w:cs="Arial"/>
          <w:color w:val="0000FF"/>
          <w:sz w:val="30"/>
          <w:szCs w:val="30"/>
        </w:rPr>
        <w:t xml:space="preserve">     </w:t>
      </w:r>
      <w:proofErr w:type="gramStart"/>
      <w:r w:rsidRPr="001E09C8">
        <w:rPr>
          <w:rFonts w:ascii="Arial" w:hAnsi="Arial" w:cs="Arial"/>
          <w:color w:val="0000FF"/>
          <w:sz w:val="30"/>
          <w:szCs w:val="30"/>
        </w:rPr>
        <w:t>called</w:t>
      </w:r>
      <w:proofErr w:type="gramEnd"/>
      <w:r w:rsidRPr="001E09C8">
        <w:rPr>
          <w:rFonts w:ascii="Arial" w:hAnsi="Arial" w:cs="Arial"/>
          <w:color w:val="0000FF"/>
          <w:sz w:val="30"/>
          <w:szCs w:val="30"/>
        </w:rPr>
        <w:t xml:space="preserve"> </w:t>
      </w:r>
    </w:p>
    <w:p w14:paraId="52248B62" w14:textId="77777777" w:rsidR="00F60208" w:rsidRPr="001E09C8" w:rsidRDefault="00F60208" w:rsidP="00C82EE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FF"/>
          <w:sz w:val="30"/>
          <w:szCs w:val="30"/>
        </w:rPr>
      </w:pPr>
    </w:p>
    <w:p w14:paraId="4A927C81" w14:textId="77777777" w:rsidR="00C82EEA" w:rsidRPr="001E09C8" w:rsidRDefault="00C82EEA" w:rsidP="00C82EEA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FF"/>
          <w:sz w:val="30"/>
          <w:szCs w:val="30"/>
        </w:rPr>
      </w:pPr>
      <w:r w:rsidRPr="001E09C8">
        <w:rPr>
          <w:rFonts w:ascii="Arial" w:hAnsi="Arial" w:cs="Arial"/>
          <w:noProof/>
          <w:color w:val="0000FF"/>
          <w:sz w:val="30"/>
          <w:szCs w:val="30"/>
          <w:lang w:val="en-US"/>
        </w:rPr>
        <w:drawing>
          <wp:inline distT="0" distB="0" distL="0" distR="0" wp14:anchorId="5A68A97A" wp14:editId="7C3A8B6D">
            <wp:extent cx="5811061" cy="1667108"/>
            <wp:effectExtent l="0" t="0" r="0" b="952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1061" cy="1667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BF4830" w14:textId="77777777" w:rsidR="00BB6C2D" w:rsidRPr="001E09C8" w:rsidRDefault="00BB6C2D" w:rsidP="00306C2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FF"/>
          <w:sz w:val="30"/>
          <w:szCs w:val="30"/>
        </w:rPr>
      </w:pPr>
    </w:p>
    <w:p w14:paraId="48F7AA27" w14:textId="7B73CFB7" w:rsidR="004F49E7" w:rsidRDefault="00C82EEA" w:rsidP="00C82EE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FF"/>
          <w:sz w:val="30"/>
          <w:szCs w:val="30"/>
        </w:rPr>
      </w:pPr>
      <w:r w:rsidRPr="001E09C8">
        <w:rPr>
          <w:rFonts w:ascii="Arial" w:hAnsi="Arial" w:cs="Arial"/>
          <w:color w:val="0000FF"/>
          <w:sz w:val="30"/>
          <w:szCs w:val="30"/>
        </w:rPr>
        <w:t>4</w:t>
      </w:r>
      <w:r w:rsidR="00306C2D" w:rsidRPr="001E09C8">
        <w:rPr>
          <w:rFonts w:ascii="Arial" w:hAnsi="Arial" w:cs="Arial"/>
          <w:color w:val="0000FF"/>
          <w:sz w:val="30"/>
          <w:szCs w:val="30"/>
        </w:rPr>
        <w:t xml:space="preserve">. </w:t>
      </w:r>
      <w:r w:rsidR="00306C2D" w:rsidRPr="001E09C8">
        <w:rPr>
          <w:rFonts w:ascii="Arial" w:hAnsi="Arial" w:cs="Arial"/>
          <w:b/>
          <w:color w:val="0000FF"/>
          <w:sz w:val="30"/>
          <w:szCs w:val="30"/>
          <w:u w:val="single"/>
        </w:rPr>
        <w:t>Opposite angles</w:t>
      </w:r>
      <w:r w:rsidR="00417F0B" w:rsidRPr="001E09C8">
        <w:rPr>
          <w:rFonts w:ascii="Arial" w:hAnsi="Arial" w:cs="Arial"/>
          <w:color w:val="0000FF"/>
          <w:sz w:val="30"/>
          <w:szCs w:val="30"/>
        </w:rPr>
        <w:t xml:space="preserve">… </w:t>
      </w:r>
    </w:p>
    <w:p w14:paraId="24F4974B" w14:textId="77777777" w:rsidR="008D293B" w:rsidRDefault="008D293B" w:rsidP="00C82EE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FF"/>
          <w:sz w:val="30"/>
          <w:szCs w:val="30"/>
        </w:rPr>
      </w:pPr>
    </w:p>
    <w:p w14:paraId="565CDCCE" w14:textId="77777777" w:rsidR="008D293B" w:rsidRDefault="008D293B" w:rsidP="00C82EE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FF0000"/>
          <w:sz w:val="30"/>
          <w:szCs w:val="30"/>
        </w:rPr>
      </w:pPr>
    </w:p>
    <w:p w14:paraId="6AE29956" w14:textId="77777777" w:rsidR="00F60208" w:rsidRDefault="00F60208" w:rsidP="00C82EE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FF0000"/>
          <w:sz w:val="30"/>
          <w:szCs w:val="30"/>
        </w:rPr>
      </w:pPr>
    </w:p>
    <w:p w14:paraId="60477B59" w14:textId="77777777" w:rsidR="004F49E7" w:rsidRPr="004F49E7" w:rsidRDefault="004F49E7" w:rsidP="00C82EEA">
      <w:pPr>
        <w:autoSpaceDE w:val="0"/>
        <w:autoSpaceDN w:val="0"/>
        <w:adjustRightInd w:val="0"/>
        <w:spacing w:after="0" w:line="240" w:lineRule="auto"/>
        <w:rPr>
          <w:noProof/>
          <w:color w:val="FF0000"/>
          <w:sz w:val="30"/>
          <w:szCs w:val="30"/>
          <w:lang w:eastAsia="en-CA"/>
        </w:rPr>
      </w:pPr>
    </w:p>
    <w:p w14:paraId="641EFCAB" w14:textId="77777777" w:rsidR="00C82EEA" w:rsidRDefault="00C82EEA" w:rsidP="00C82EEA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FF"/>
          <w:sz w:val="30"/>
          <w:szCs w:val="30"/>
        </w:rPr>
      </w:pPr>
      <w:r w:rsidRPr="001E09C8">
        <w:rPr>
          <w:rFonts w:ascii="Arial" w:hAnsi="Arial" w:cs="Arial"/>
          <w:noProof/>
          <w:color w:val="0000FF"/>
          <w:sz w:val="30"/>
          <w:szCs w:val="30"/>
          <w:lang w:val="en-US"/>
        </w:rPr>
        <w:drawing>
          <wp:inline distT="0" distB="0" distL="0" distR="0" wp14:anchorId="6D03DA31" wp14:editId="47D684E8">
            <wp:extent cx="2486372" cy="1105054"/>
            <wp:effectExtent l="0" t="0" r="9525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6372" cy="1105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53F5BA" w14:textId="77777777" w:rsidR="004F49E7" w:rsidRPr="001E09C8" w:rsidRDefault="004F49E7" w:rsidP="00C82EEA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FF"/>
          <w:sz w:val="30"/>
          <w:szCs w:val="30"/>
        </w:rPr>
      </w:pPr>
    </w:p>
    <w:p w14:paraId="0A982C73" w14:textId="77777777" w:rsidR="008D293B" w:rsidRDefault="008D293B" w:rsidP="00705F9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FF"/>
          <w:sz w:val="30"/>
          <w:szCs w:val="30"/>
        </w:rPr>
      </w:pPr>
    </w:p>
    <w:p w14:paraId="5F040C8F" w14:textId="62B201F1" w:rsidR="00F60208" w:rsidRDefault="00F60208" w:rsidP="00705F9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FF"/>
          <w:sz w:val="30"/>
          <w:szCs w:val="30"/>
        </w:rPr>
      </w:pPr>
    </w:p>
    <w:p w14:paraId="3962C19C" w14:textId="77777777" w:rsidR="00F60208" w:rsidRPr="001E09C8" w:rsidRDefault="00F60208" w:rsidP="00705F9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FF"/>
          <w:sz w:val="30"/>
          <w:szCs w:val="30"/>
        </w:rPr>
      </w:pPr>
    </w:p>
    <w:p w14:paraId="734A1775" w14:textId="24AD7B7B" w:rsidR="008C1E8A" w:rsidRPr="001E09C8" w:rsidRDefault="004F49E7" w:rsidP="00705F9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FF"/>
          <w:sz w:val="30"/>
          <w:szCs w:val="30"/>
        </w:rPr>
      </w:pPr>
      <w:r w:rsidRPr="001E09C8">
        <w:rPr>
          <w:rFonts w:ascii="Arial" w:hAnsi="Arial" w:cs="Arial"/>
          <w:noProof/>
          <w:color w:val="0000FF"/>
          <w:sz w:val="30"/>
          <w:szCs w:val="30"/>
          <w:lang w:val="en-US"/>
        </w:rPr>
        <w:drawing>
          <wp:anchor distT="0" distB="0" distL="114300" distR="114300" simplePos="0" relativeHeight="251663360" behindDoc="1" locked="0" layoutInCell="1" allowOverlap="1" wp14:anchorId="3619842A" wp14:editId="2B4F8845">
            <wp:simplePos x="0" y="0"/>
            <wp:positionH relativeFrom="column">
              <wp:posOffset>342900</wp:posOffset>
            </wp:positionH>
            <wp:positionV relativeFrom="paragraph">
              <wp:posOffset>0</wp:posOffset>
            </wp:positionV>
            <wp:extent cx="4829810" cy="254381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.PNG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30"/>
                    <a:stretch/>
                  </pic:blipFill>
                  <pic:spPr bwMode="auto">
                    <a:xfrm>
                      <a:off x="0" y="0"/>
                      <a:ext cx="4829810" cy="25438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color w:val="0000FF"/>
          <w:sz w:val="30"/>
          <w:szCs w:val="30"/>
        </w:rPr>
        <w:t xml:space="preserve">5. </w:t>
      </w:r>
    </w:p>
    <w:p w14:paraId="7C72E5BA" w14:textId="77777777" w:rsidR="008C1E8A" w:rsidRPr="001E09C8" w:rsidRDefault="008C1E8A" w:rsidP="00705F9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FF"/>
          <w:sz w:val="30"/>
          <w:szCs w:val="30"/>
        </w:rPr>
      </w:pPr>
    </w:p>
    <w:p w14:paraId="5EE40515" w14:textId="77777777" w:rsidR="00BF1EAD" w:rsidRPr="008422CF" w:rsidRDefault="008422CF" w:rsidP="00BF1E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36"/>
          <w:szCs w:val="36"/>
        </w:rPr>
      </w:pPr>
      <w:r>
        <w:rPr>
          <w:rFonts w:ascii="Times New Roman" w:hAnsi="Times New Roman" w:cs="Times New Roman"/>
          <w:noProof/>
          <w:color w:val="000000"/>
          <w:sz w:val="36"/>
          <w:szCs w:val="36"/>
          <w:lang w:val="en-US"/>
        </w:rPr>
        <w:drawing>
          <wp:inline distT="0" distB="0" distL="0" distR="0" wp14:anchorId="3202D1B9" wp14:editId="12B003D0">
            <wp:extent cx="4686300" cy="2607913"/>
            <wp:effectExtent l="0" t="0" r="0" b="889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8101" cy="2614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A3E1D9" w14:textId="77777777" w:rsidR="00BF1EAD" w:rsidRDefault="00BF1EAD" w:rsidP="00BF1E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FF"/>
          <w:sz w:val="36"/>
          <w:szCs w:val="36"/>
        </w:rPr>
      </w:pPr>
    </w:p>
    <w:p w14:paraId="661C3F43" w14:textId="77777777" w:rsidR="00800C41" w:rsidRDefault="00800C41" w:rsidP="00BF1E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FF"/>
          <w:sz w:val="36"/>
          <w:szCs w:val="36"/>
        </w:rPr>
      </w:pPr>
      <w:r>
        <w:rPr>
          <w:rFonts w:ascii="Arial" w:hAnsi="Arial" w:cs="Arial"/>
          <w:noProof/>
          <w:color w:val="0000FF"/>
          <w:sz w:val="36"/>
          <w:szCs w:val="36"/>
          <w:lang w:val="en-US"/>
        </w:rPr>
        <w:drawing>
          <wp:inline distT="0" distB="0" distL="0" distR="0" wp14:anchorId="457785A9" wp14:editId="154F8AC0">
            <wp:extent cx="6858000" cy="4429760"/>
            <wp:effectExtent l="0" t="0" r="0" b="8890"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429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B3C9E0" w14:textId="77777777" w:rsidR="00800C41" w:rsidRDefault="00800C41" w:rsidP="00BF1E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FF"/>
          <w:sz w:val="36"/>
          <w:szCs w:val="36"/>
        </w:rPr>
      </w:pPr>
    </w:p>
    <w:p w14:paraId="60547CBA" w14:textId="77777777" w:rsidR="00800C41" w:rsidRDefault="00800C41" w:rsidP="00BF1E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FF"/>
          <w:sz w:val="36"/>
          <w:szCs w:val="36"/>
        </w:rPr>
      </w:pPr>
    </w:p>
    <w:p w14:paraId="2441CA0F" w14:textId="77777777" w:rsidR="00800C41" w:rsidRDefault="00800C41" w:rsidP="00BF1E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FF"/>
          <w:sz w:val="36"/>
          <w:szCs w:val="36"/>
        </w:rPr>
      </w:pPr>
    </w:p>
    <w:p w14:paraId="0AF156CD" w14:textId="77777777" w:rsidR="00D71346" w:rsidRDefault="00D71346" w:rsidP="00BF1E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FF"/>
          <w:sz w:val="36"/>
          <w:szCs w:val="36"/>
        </w:rPr>
      </w:pPr>
    </w:p>
    <w:p w14:paraId="679BB689" w14:textId="77777777" w:rsidR="00D71346" w:rsidRDefault="00D71346" w:rsidP="00BF1E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FF"/>
          <w:sz w:val="36"/>
          <w:szCs w:val="36"/>
        </w:rPr>
      </w:pPr>
    </w:p>
    <w:p w14:paraId="5BB68B39" w14:textId="77777777" w:rsidR="00D71346" w:rsidRDefault="00D71346" w:rsidP="00BF1E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FF"/>
          <w:sz w:val="36"/>
          <w:szCs w:val="36"/>
        </w:rPr>
      </w:pPr>
    </w:p>
    <w:p w14:paraId="1A5B076A" w14:textId="5530B899" w:rsidR="00A7457B" w:rsidRDefault="00A7457B" w:rsidP="00BF1E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FF"/>
          <w:sz w:val="56"/>
          <w:szCs w:val="56"/>
        </w:rPr>
      </w:pPr>
    </w:p>
    <w:p w14:paraId="743FC704" w14:textId="5FA5E6CB" w:rsidR="00C135BA" w:rsidRDefault="0026695C" w:rsidP="00BF1E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FF"/>
          <w:sz w:val="56"/>
          <w:szCs w:val="56"/>
        </w:rPr>
      </w:pPr>
      <w:r>
        <w:rPr>
          <w:rFonts w:ascii="Arial" w:hAnsi="Arial" w:cs="Arial"/>
          <w:noProof/>
          <w:color w:val="0000FF"/>
          <w:sz w:val="56"/>
          <w:szCs w:val="56"/>
          <w:lang w:val="en-US"/>
        </w:rPr>
        <w:drawing>
          <wp:inline distT="0" distB="0" distL="0" distR="0" wp14:anchorId="7A93DCCC" wp14:editId="158A8343">
            <wp:extent cx="5715000" cy="1008185"/>
            <wp:effectExtent l="0" t="0" r="0" b="8255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00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97C470" w14:textId="77777777" w:rsidR="008E5367" w:rsidRDefault="008E5367" w:rsidP="00BF1E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FF"/>
          <w:sz w:val="56"/>
          <w:szCs w:val="56"/>
        </w:rPr>
      </w:pPr>
    </w:p>
    <w:p w14:paraId="1757EFDB" w14:textId="7C6F181C" w:rsidR="008422CF" w:rsidRDefault="008E5367" w:rsidP="00BF1E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FF"/>
          <w:sz w:val="56"/>
          <w:szCs w:val="56"/>
        </w:rPr>
      </w:pPr>
      <w:r>
        <w:rPr>
          <w:rFonts w:ascii="Arial" w:hAnsi="Arial" w:cs="Arial"/>
          <w:color w:val="0000FF"/>
          <w:sz w:val="56"/>
          <w:szCs w:val="56"/>
        </w:rPr>
        <w:lastRenderedPageBreak/>
        <w:t xml:space="preserve">           </w:t>
      </w:r>
      <w:r>
        <w:rPr>
          <w:rFonts w:ascii="Arial" w:hAnsi="Arial" w:cs="Arial"/>
          <w:noProof/>
          <w:color w:val="0000FF"/>
          <w:sz w:val="56"/>
          <w:szCs w:val="56"/>
          <w:lang w:val="en-US"/>
        </w:rPr>
        <w:drawing>
          <wp:inline distT="0" distB="0" distL="0" distR="0" wp14:anchorId="44B771E1" wp14:editId="4C988C4B">
            <wp:extent cx="4210638" cy="2905531"/>
            <wp:effectExtent l="0" t="0" r="0" b="9525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0638" cy="2905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C3954B" w14:textId="77777777" w:rsidR="00B334CF" w:rsidRDefault="00B334CF" w:rsidP="001A0284">
      <w:pPr>
        <w:rPr>
          <w:b/>
          <w:sz w:val="52"/>
          <w:szCs w:val="52"/>
        </w:rPr>
      </w:pPr>
    </w:p>
    <w:p w14:paraId="7FF8E48B" w14:textId="77777777" w:rsidR="0026695C" w:rsidRDefault="0026695C" w:rsidP="001A0284">
      <w:pPr>
        <w:rPr>
          <w:b/>
          <w:sz w:val="52"/>
          <w:szCs w:val="52"/>
        </w:rPr>
      </w:pPr>
    </w:p>
    <w:p w14:paraId="0A64A960" w14:textId="32C00F20" w:rsidR="0026695C" w:rsidRDefault="0026695C" w:rsidP="001A0284">
      <w:pPr>
        <w:rPr>
          <w:b/>
          <w:sz w:val="52"/>
          <w:szCs w:val="52"/>
        </w:rPr>
      </w:pPr>
    </w:p>
    <w:p w14:paraId="0C6FE170" w14:textId="77777777" w:rsidR="0026695C" w:rsidRDefault="0026695C" w:rsidP="001A0284">
      <w:pPr>
        <w:rPr>
          <w:b/>
          <w:sz w:val="52"/>
          <w:szCs w:val="52"/>
        </w:rPr>
      </w:pPr>
    </w:p>
    <w:p w14:paraId="3B2830EC" w14:textId="67C192AF" w:rsidR="0026695C" w:rsidRDefault="0026695C">
      <w:pPr>
        <w:rPr>
          <w:b/>
          <w:sz w:val="52"/>
          <w:szCs w:val="52"/>
        </w:rPr>
      </w:pPr>
      <w:r>
        <w:rPr>
          <w:rFonts w:ascii="Arial" w:hAnsi="Arial" w:cs="Arial"/>
          <w:noProof/>
          <w:color w:val="000000"/>
          <w:sz w:val="42"/>
          <w:szCs w:val="42"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5B2A825" wp14:editId="24670531">
                <wp:simplePos x="0" y="0"/>
                <wp:positionH relativeFrom="column">
                  <wp:posOffset>2171700</wp:posOffset>
                </wp:positionH>
                <wp:positionV relativeFrom="paragraph">
                  <wp:posOffset>299720</wp:posOffset>
                </wp:positionV>
                <wp:extent cx="3886200" cy="914400"/>
                <wp:effectExtent l="0" t="0" r="0" b="0"/>
                <wp:wrapSquare wrapText="bothSides"/>
                <wp:docPr id="69" name="Text Box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62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1AAE27" w14:textId="54F5E81E" w:rsidR="00F60208" w:rsidRPr="0026695C" w:rsidRDefault="00F6020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26695C">
                              <w:rPr>
                                <w:sz w:val="28"/>
                                <w:szCs w:val="28"/>
                              </w:rPr>
                              <w:t>Worksheet: Circle Geometry Intro: Working with angles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mv="urn:schemas-microsoft-com:mac:vml" xmlns:mo="http://schemas.microsoft.com/office/mac/office/2008/main"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69" o:spid="_x0000_s1026" type="#_x0000_t202" style="position:absolute;margin-left:171pt;margin-top:23.6pt;width:306pt;height:1in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" filled="f" stroked="f">
                <v:textbox>
                  <w:txbxContent>
                    <w:p w14:paraId="451AAE27" w14:textId="54F5E81E" w:rsidR="00D02BBC" w:rsidRPr="0026695C" w:rsidRDefault="00D02BBC">
                      <w:pPr>
                        <w:rPr>
                          <w:sz w:val="28"/>
                          <w:szCs w:val="28"/>
                        </w:rPr>
                      </w:pPr>
                      <w:r w:rsidRPr="0026695C">
                        <w:rPr>
                          <w:sz w:val="28"/>
                          <w:szCs w:val="28"/>
                        </w:rPr>
                        <w:t>Worksheet: Circle Geometry Intro: Working with angles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26695C">
        <w:rPr>
          <w:rFonts w:ascii="Arial" w:hAnsi="Arial" w:cs="Arial"/>
          <w:noProof/>
          <w:color w:val="000000"/>
          <w:sz w:val="42"/>
          <w:szCs w:val="42"/>
          <w:lang w:val="en-US"/>
        </w:rPr>
        <w:drawing>
          <wp:inline distT="0" distB="0" distL="0" distR="0" wp14:anchorId="33FCDF0D" wp14:editId="0705BD5C">
            <wp:extent cx="2110154" cy="1360805"/>
            <wp:effectExtent l="0" t="0" r="0" b="1079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.PNG"/>
                    <pic:cNvPicPr/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7149"/>
                    <a:stretch/>
                  </pic:blipFill>
                  <pic:spPr bwMode="auto">
                    <a:xfrm>
                      <a:off x="0" y="0"/>
                      <a:ext cx="2110455" cy="13609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B1F0E1" w14:textId="77777777" w:rsidR="0026695C" w:rsidRDefault="0026695C" w:rsidP="001A0284">
      <w:pPr>
        <w:rPr>
          <w:b/>
          <w:sz w:val="52"/>
          <w:szCs w:val="52"/>
        </w:rPr>
      </w:pPr>
    </w:p>
    <w:p w14:paraId="12217261" w14:textId="77777777" w:rsidR="00F60208" w:rsidRDefault="00F60208" w:rsidP="001A0284">
      <w:pPr>
        <w:rPr>
          <w:b/>
          <w:sz w:val="52"/>
          <w:szCs w:val="52"/>
        </w:rPr>
      </w:pPr>
    </w:p>
    <w:p w14:paraId="282DA9B7" w14:textId="77777777" w:rsidR="00F60208" w:rsidRDefault="00F60208" w:rsidP="001A0284">
      <w:pPr>
        <w:rPr>
          <w:b/>
          <w:sz w:val="52"/>
          <w:szCs w:val="52"/>
        </w:rPr>
      </w:pPr>
    </w:p>
    <w:p w14:paraId="7AD486FA" w14:textId="77777777" w:rsidR="00F60208" w:rsidRDefault="00F60208" w:rsidP="001A0284">
      <w:pPr>
        <w:rPr>
          <w:b/>
          <w:sz w:val="52"/>
          <w:szCs w:val="52"/>
        </w:rPr>
      </w:pPr>
    </w:p>
    <w:p w14:paraId="37C001F4" w14:textId="6672317B" w:rsidR="0039459E" w:rsidRPr="00251669" w:rsidRDefault="00251669" w:rsidP="00251669">
      <w:pPr>
        <w:jc w:val="center"/>
        <w:rPr>
          <w:b/>
          <w:sz w:val="48"/>
          <w:szCs w:val="48"/>
          <w:u w:val="single"/>
        </w:rPr>
      </w:pPr>
      <w:r w:rsidRPr="00C04A64">
        <w:rPr>
          <w:rFonts w:ascii="Arial" w:hAnsi="Arial" w:cs="Arial"/>
          <w:noProof/>
          <w:sz w:val="36"/>
          <w:szCs w:val="36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12D94FA" wp14:editId="45E12675">
                <wp:simplePos x="0" y="0"/>
                <wp:positionH relativeFrom="column">
                  <wp:posOffset>4229100</wp:posOffset>
                </wp:positionH>
                <wp:positionV relativeFrom="paragraph">
                  <wp:posOffset>342900</wp:posOffset>
                </wp:positionV>
                <wp:extent cx="1933575" cy="1828800"/>
                <wp:effectExtent l="0" t="0" r="22225" b="25400"/>
                <wp:wrapNone/>
                <wp:docPr id="115" name="Oval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3575" cy="182880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oval id="Oval 115" o:spid="_x0000_s1026" style="position:absolute;margin-left:333pt;margin-top:27pt;width:152.25pt;height:2in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" filled="f" strokecolor="#243f60 [1604]" strokeweight="2pt"/>
            </w:pict>
          </mc:Fallback>
        </mc:AlternateContent>
      </w:r>
      <w:r w:rsidRPr="00251669">
        <w:rPr>
          <w:b/>
          <w:sz w:val="48"/>
          <w:szCs w:val="48"/>
          <w:u w:val="single"/>
        </w:rPr>
        <w:t>9.0b</w:t>
      </w:r>
      <w:r w:rsidR="00052A4E" w:rsidRPr="00251669">
        <w:rPr>
          <w:b/>
          <w:sz w:val="48"/>
          <w:szCs w:val="48"/>
          <w:u w:val="single"/>
        </w:rPr>
        <w:t xml:space="preserve"> </w:t>
      </w:r>
      <w:r w:rsidR="0039459E" w:rsidRPr="00251669">
        <w:rPr>
          <w:b/>
          <w:sz w:val="48"/>
          <w:szCs w:val="48"/>
          <w:u w:val="single"/>
        </w:rPr>
        <w:t xml:space="preserve">Properties of Circles &amp; </w:t>
      </w:r>
      <w:r w:rsidR="00BC7E29" w:rsidRPr="00251669">
        <w:rPr>
          <w:b/>
          <w:sz w:val="48"/>
          <w:szCs w:val="48"/>
          <w:u w:val="single"/>
        </w:rPr>
        <w:t xml:space="preserve">Their </w:t>
      </w:r>
      <w:r w:rsidR="0039459E" w:rsidRPr="00251669">
        <w:rPr>
          <w:b/>
          <w:sz w:val="48"/>
          <w:szCs w:val="48"/>
          <w:u w:val="single"/>
        </w:rPr>
        <w:t>Definitions</w:t>
      </w:r>
    </w:p>
    <w:p w14:paraId="71860A3C" w14:textId="5BABBCAD" w:rsidR="00251669" w:rsidRDefault="00251669" w:rsidP="00BC7E2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36"/>
          <w:szCs w:val="36"/>
        </w:rPr>
      </w:pPr>
    </w:p>
    <w:p w14:paraId="315EF2E0" w14:textId="464B192F" w:rsidR="00251669" w:rsidRDefault="00BC7E29" w:rsidP="00F6020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FF0000"/>
          <w:sz w:val="36"/>
          <w:szCs w:val="36"/>
        </w:rPr>
      </w:pPr>
      <w:r w:rsidRPr="00C04A64">
        <w:rPr>
          <w:rFonts w:ascii="Arial" w:hAnsi="Arial" w:cs="Arial"/>
          <w:sz w:val="36"/>
          <w:szCs w:val="36"/>
        </w:rPr>
        <w:t xml:space="preserve">A </w:t>
      </w:r>
      <w:r w:rsidRPr="00C04A64">
        <w:rPr>
          <w:rFonts w:ascii="Arial" w:hAnsi="Arial" w:cs="Arial"/>
          <w:b/>
          <w:sz w:val="36"/>
          <w:szCs w:val="36"/>
          <w:u w:val="single"/>
        </w:rPr>
        <w:t>radius</w:t>
      </w:r>
      <w:r w:rsidRPr="00C04A64">
        <w:rPr>
          <w:rFonts w:ascii="Arial" w:hAnsi="Arial" w:cs="Arial"/>
          <w:sz w:val="36"/>
          <w:szCs w:val="36"/>
        </w:rPr>
        <w:t xml:space="preserve"> </w:t>
      </w:r>
    </w:p>
    <w:p w14:paraId="4A11FD5C" w14:textId="77777777" w:rsidR="00F60208" w:rsidRDefault="00F60208" w:rsidP="00F6020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FF0000"/>
          <w:sz w:val="36"/>
          <w:szCs w:val="36"/>
        </w:rPr>
      </w:pPr>
    </w:p>
    <w:p w14:paraId="2F3191BB" w14:textId="77777777" w:rsidR="00F60208" w:rsidRDefault="00F60208" w:rsidP="00F6020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FF0000"/>
          <w:sz w:val="36"/>
          <w:szCs w:val="36"/>
        </w:rPr>
      </w:pPr>
    </w:p>
    <w:p w14:paraId="3A6BEC3D" w14:textId="77777777" w:rsidR="00251669" w:rsidRDefault="00251669" w:rsidP="0025166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FF0000"/>
          <w:sz w:val="36"/>
          <w:szCs w:val="36"/>
        </w:rPr>
      </w:pPr>
    </w:p>
    <w:p w14:paraId="52481DD1" w14:textId="77777777" w:rsidR="00251669" w:rsidRDefault="00251669" w:rsidP="0025166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FF0000"/>
          <w:sz w:val="36"/>
          <w:szCs w:val="36"/>
        </w:rPr>
      </w:pPr>
    </w:p>
    <w:p w14:paraId="5F5A567F" w14:textId="77777777" w:rsidR="00F60208" w:rsidRDefault="00251669" w:rsidP="0025166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FF0000"/>
          <w:sz w:val="36"/>
          <w:szCs w:val="36"/>
        </w:rPr>
      </w:pPr>
      <w:r w:rsidRPr="00251669">
        <w:rPr>
          <w:rFonts w:ascii="Arial" w:hAnsi="Arial" w:cs="Arial"/>
          <w:sz w:val="36"/>
          <w:szCs w:val="36"/>
        </w:rPr>
        <w:t>Chord</w:t>
      </w:r>
      <w:r>
        <w:rPr>
          <w:rFonts w:ascii="Arial" w:hAnsi="Arial" w:cs="Arial"/>
          <w:sz w:val="36"/>
          <w:szCs w:val="36"/>
        </w:rPr>
        <w:t xml:space="preserve"> </w:t>
      </w:r>
    </w:p>
    <w:p w14:paraId="29143226" w14:textId="27B52FB6" w:rsidR="00251669" w:rsidRDefault="00251669" w:rsidP="0025166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FF0000"/>
          <w:sz w:val="36"/>
          <w:szCs w:val="36"/>
        </w:rPr>
      </w:pPr>
      <w:r w:rsidRPr="00C04A64">
        <w:rPr>
          <w:rFonts w:ascii="Arial" w:hAnsi="Arial" w:cs="Arial"/>
          <w:noProof/>
          <w:sz w:val="36"/>
          <w:szCs w:val="36"/>
          <w:lang w:val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01E9ABA" wp14:editId="5AB3954C">
                <wp:simplePos x="0" y="0"/>
                <wp:positionH relativeFrom="column">
                  <wp:posOffset>3200400</wp:posOffset>
                </wp:positionH>
                <wp:positionV relativeFrom="paragraph">
                  <wp:posOffset>85090</wp:posOffset>
                </wp:positionV>
                <wp:extent cx="1933575" cy="1828800"/>
                <wp:effectExtent l="0" t="0" r="22225" b="25400"/>
                <wp:wrapNone/>
                <wp:docPr id="75" name="Oval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3575" cy="182880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oval id="Oval 75" o:spid="_x0000_s1026" style="position:absolute;margin-left:252pt;margin-top:6.7pt;width:152.25pt;height:2in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" filled="f" strokecolor="#243f60 [1604]" strokeweight="2pt"/>
            </w:pict>
          </mc:Fallback>
        </mc:AlternateContent>
      </w:r>
      <w:r w:rsidRPr="00C04A64">
        <w:rPr>
          <w:rFonts w:ascii="Arial" w:hAnsi="Arial" w:cs="Arial"/>
          <w:noProof/>
          <w:sz w:val="36"/>
          <w:szCs w:val="36"/>
          <w:lang w:val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69EBB75" wp14:editId="7F102FC7">
                <wp:simplePos x="0" y="0"/>
                <wp:positionH relativeFrom="column">
                  <wp:posOffset>-114300</wp:posOffset>
                </wp:positionH>
                <wp:positionV relativeFrom="paragraph">
                  <wp:posOffset>85090</wp:posOffset>
                </wp:positionV>
                <wp:extent cx="1933575" cy="1828800"/>
                <wp:effectExtent l="0" t="0" r="22225" b="25400"/>
                <wp:wrapNone/>
                <wp:docPr id="71" name="Oval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3575" cy="182880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oval id="Oval 71" o:spid="_x0000_s1026" style="position:absolute;margin-left:-8.95pt;margin-top:6.7pt;width:152.25pt;height:2in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" filled="f" strokecolor="#243f60 [1604]" strokeweight="2pt"/>
            </w:pict>
          </mc:Fallback>
        </mc:AlternateContent>
      </w:r>
    </w:p>
    <w:p w14:paraId="06D4AB9B" w14:textId="77777777" w:rsidR="00251669" w:rsidRDefault="00251669" w:rsidP="0025166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FF0000"/>
          <w:sz w:val="36"/>
          <w:szCs w:val="36"/>
        </w:rPr>
      </w:pPr>
    </w:p>
    <w:p w14:paraId="27C81DF2" w14:textId="77777777" w:rsidR="00251669" w:rsidRDefault="00251669" w:rsidP="0025166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FF0000"/>
          <w:sz w:val="36"/>
          <w:szCs w:val="36"/>
        </w:rPr>
      </w:pPr>
    </w:p>
    <w:p w14:paraId="43318F13" w14:textId="77777777" w:rsidR="00251669" w:rsidRDefault="00251669" w:rsidP="0025166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FF0000"/>
          <w:sz w:val="36"/>
          <w:szCs w:val="36"/>
        </w:rPr>
      </w:pPr>
    </w:p>
    <w:p w14:paraId="500141F5" w14:textId="77777777" w:rsidR="00251669" w:rsidRDefault="00251669" w:rsidP="0025166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FF0000"/>
          <w:sz w:val="36"/>
          <w:szCs w:val="36"/>
        </w:rPr>
      </w:pPr>
    </w:p>
    <w:p w14:paraId="2B05D709" w14:textId="77777777" w:rsidR="00251669" w:rsidRDefault="00251669" w:rsidP="0025166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FF0000"/>
          <w:sz w:val="36"/>
          <w:szCs w:val="36"/>
        </w:rPr>
      </w:pPr>
    </w:p>
    <w:p w14:paraId="1A1743EC" w14:textId="77777777" w:rsidR="00251669" w:rsidRDefault="00251669" w:rsidP="0025166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FF0000"/>
          <w:sz w:val="36"/>
          <w:szCs w:val="36"/>
        </w:rPr>
      </w:pPr>
    </w:p>
    <w:p w14:paraId="09956B70" w14:textId="77777777" w:rsidR="00251669" w:rsidRDefault="00251669" w:rsidP="0025166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FF0000"/>
          <w:sz w:val="36"/>
          <w:szCs w:val="36"/>
        </w:rPr>
      </w:pPr>
    </w:p>
    <w:p w14:paraId="5B4C454B" w14:textId="6CF43055" w:rsidR="00251669" w:rsidRDefault="00251669" w:rsidP="0025166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FF0000"/>
          <w:sz w:val="36"/>
          <w:szCs w:val="36"/>
        </w:rPr>
      </w:pPr>
      <w:r w:rsidRPr="00251669">
        <w:rPr>
          <w:rFonts w:ascii="Arial" w:hAnsi="Arial" w:cs="Arial"/>
          <w:sz w:val="36"/>
          <w:szCs w:val="36"/>
        </w:rPr>
        <w:t>Diameter</w:t>
      </w:r>
      <w:r>
        <w:rPr>
          <w:rFonts w:ascii="Arial" w:hAnsi="Arial" w:cs="Arial"/>
          <w:color w:val="FF0000"/>
          <w:sz w:val="36"/>
          <w:szCs w:val="36"/>
        </w:rPr>
        <w:t xml:space="preserve">: </w:t>
      </w:r>
    </w:p>
    <w:p w14:paraId="6EEF1733" w14:textId="77777777" w:rsidR="00F60208" w:rsidRDefault="00F60208" w:rsidP="0025166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FF0000"/>
          <w:sz w:val="36"/>
          <w:szCs w:val="36"/>
        </w:rPr>
      </w:pPr>
    </w:p>
    <w:p w14:paraId="39D5ED60" w14:textId="77777777" w:rsidR="00251669" w:rsidRDefault="00251669" w:rsidP="0025166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FF0000"/>
          <w:sz w:val="36"/>
          <w:szCs w:val="36"/>
        </w:rPr>
      </w:pPr>
    </w:p>
    <w:p w14:paraId="47448B3C" w14:textId="77777777" w:rsidR="00F60208" w:rsidRDefault="00251669" w:rsidP="0025166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FF0000"/>
          <w:sz w:val="36"/>
          <w:szCs w:val="36"/>
        </w:rPr>
      </w:pPr>
      <w:r w:rsidRPr="00251669">
        <w:rPr>
          <w:rFonts w:ascii="Arial" w:hAnsi="Arial" w:cs="Arial"/>
          <w:sz w:val="36"/>
          <w:szCs w:val="36"/>
        </w:rPr>
        <w:t>Secant</w:t>
      </w:r>
      <w:r>
        <w:rPr>
          <w:rFonts w:ascii="Arial" w:hAnsi="Arial" w:cs="Arial"/>
          <w:color w:val="FF0000"/>
          <w:sz w:val="36"/>
          <w:szCs w:val="36"/>
        </w:rPr>
        <w:t xml:space="preserve">: </w:t>
      </w:r>
    </w:p>
    <w:p w14:paraId="73F8A230" w14:textId="77777777" w:rsidR="00F60208" w:rsidRDefault="00F60208" w:rsidP="0025166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FF0000"/>
          <w:sz w:val="36"/>
          <w:szCs w:val="36"/>
        </w:rPr>
      </w:pPr>
    </w:p>
    <w:p w14:paraId="291933D9" w14:textId="2B9E5391" w:rsidR="00251669" w:rsidRDefault="00811D1B" w:rsidP="0025166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FF0000"/>
          <w:sz w:val="36"/>
          <w:szCs w:val="36"/>
        </w:rPr>
      </w:pPr>
      <w:r w:rsidRPr="00251669">
        <w:rPr>
          <w:rFonts w:ascii="Arial" w:hAnsi="Arial" w:cs="Arial"/>
          <w:noProof/>
          <w:sz w:val="36"/>
          <w:szCs w:val="36"/>
          <w:lang w:val="en-U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BE5A9AB" wp14:editId="3DC2A3D8">
                <wp:simplePos x="0" y="0"/>
                <wp:positionH relativeFrom="column">
                  <wp:posOffset>3657600</wp:posOffset>
                </wp:positionH>
                <wp:positionV relativeFrom="paragraph">
                  <wp:posOffset>17145</wp:posOffset>
                </wp:positionV>
                <wp:extent cx="1933575" cy="1828800"/>
                <wp:effectExtent l="0" t="0" r="22225" b="25400"/>
                <wp:wrapNone/>
                <wp:docPr id="85" name="Oval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3575" cy="182880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oval id="Oval 85" o:spid="_x0000_s1026" style="position:absolute;margin-left:4in;margin-top:1.35pt;width:152.25pt;height:2in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" filled="f" strokecolor="#243f60 [1604]" strokeweight="2pt"/>
            </w:pict>
          </mc:Fallback>
        </mc:AlternateContent>
      </w:r>
      <w:r w:rsidRPr="00251669">
        <w:rPr>
          <w:rFonts w:ascii="Arial" w:hAnsi="Arial" w:cs="Arial"/>
          <w:noProof/>
          <w:sz w:val="36"/>
          <w:szCs w:val="36"/>
          <w:lang w:val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5A474CE" wp14:editId="23EDB842">
                <wp:simplePos x="0" y="0"/>
                <wp:positionH relativeFrom="column">
                  <wp:posOffset>0</wp:posOffset>
                </wp:positionH>
                <wp:positionV relativeFrom="paragraph">
                  <wp:posOffset>17145</wp:posOffset>
                </wp:positionV>
                <wp:extent cx="1933575" cy="1828800"/>
                <wp:effectExtent l="0" t="0" r="22225" b="25400"/>
                <wp:wrapNone/>
                <wp:docPr id="82" name="Oval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3575" cy="182880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oval id="Oval 82" o:spid="_x0000_s1026" style="position:absolute;margin-left:0;margin-top:1.35pt;width:152.25pt;height:2in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" filled="f" strokecolor="#243f60 [1604]" strokeweight="2pt"/>
            </w:pict>
          </mc:Fallback>
        </mc:AlternateContent>
      </w:r>
    </w:p>
    <w:p w14:paraId="698D2A1F" w14:textId="77777777" w:rsidR="00251669" w:rsidRDefault="00251669" w:rsidP="0025166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FF0000"/>
          <w:sz w:val="36"/>
          <w:szCs w:val="36"/>
        </w:rPr>
      </w:pPr>
    </w:p>
    <w:p w14:paraId="6795DC5F" w14:textId="77777777" w:rsidR="00251669" w:rsidRDefault="00251669" w:rsidP="0025166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FF0000"/>
          <w:sz w:val="36"/>
          <w:szCs w:val="36"/>
        </w:rPr>
      </w:pPr>
    </w:p>
    <w:p w14:paraId="7B34250A" w14:textId="77777777" w:rsidR="00251669" w:rsidRDefault="00251669" w:rsidP="0025166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FF0000"/>
          <w:sz w:val="36"/>
          <w:szCs w:val="36"/>
        </w:rPr>
      </w:pPr>
    </w:p>
    <w:p w14:paraId="1A7DEC7E" w14:textId="77777777" w:rsidR="00251669" w:rsidRDefault="00251669" w:rsidP="0025166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FF0000"/>
          <w:sz w:val="36"/>
          <w:szCs w:val="36"/>
        </w:rPr>
      </w:pPr>
    </w:p>
    <w:p w14:paraId="6BE65AFD" w14:textId="77777777" w:rsidR="00251669" w:rsidRDefault="00251669" w:rsidP="0025166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FF0000"/>
          <w:sz w:val="36"/>
          <w:szCs w:val="36"/>
        </w:rPr>
      </w:pPr>
    </w:p>
    <w:p w14:paraId="7F10383D" w14:textId="77777777" w:rsidR="00811D1B" w:rsidRDefault="00811D1B" w:rsidP="0025166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FF0000"/>
          <w:sz w:val="36"/>
          <w:szCs w:val="36"/>
        </w:rPr>
      </w:pPr>
    </w:p>
    <w:p w14:paraId="7D2AC263" w14:textId="2472F457" w:rsidR="00251669" w:rsidRDefault="00251669" w:rsidP="00F6020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FF0000"/>
          <w:sz w:val="36"/>
          <w:szCs w:val="36"/>
        </w:rPr>
      </w:pPr>
      <w:r w:rsidRPr="00251669">
        <w:rPr>
          <w:rFonts w:ascii="Arial" w:hAnsi="Arial" w:cs="Arial"/>
          <w:sz w:val="36"/>
          <w:szCs w:val="36"/>
        </w:rPr>
        <w:t>Tangent</w:t>
      </w:r>
      <w:r>
        <w:rPr>
          <w:rFonts w:ascii="Arial" w:hAnsi="Arial" w:cs="Arial"/>
          <w:color w:val="FF0000"/>
          <w:sz w:val="36"/>
          <w:szCs w:val="36"/>
        </w:rPr>
        <w:t xml:space="preserve"> </w:t>
      </w:r>
    </w:p>
    <w:p w14:paraId="69146C78" w14:textId="77777777" w:rsidR="00F60208" w:rsidRDefault="00F60208" w:rsidP="00F6020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FF0000"/>
          <w:sz w:val="36"/>
          <w:szCs w:val="36"/>
        </w:rPr>
      </w:pPr>
    </w:p>
    <w:p w14:paraId="4F9220A5" w14:textId="77777777" w:rsidR="00F60208" w:rsidRDefault="00F60208" w:rsidP="00F6020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FF0000"/>
          <w:sz w:val="36"/>
          <w:szCs w:val="36"/>
        </w:rPr>
      </w:pPr>
    </w:p>
    <w:p w14:paraId="33FB26BE" w14:textId="77777777" w:rsidR="00F60208" w:rsidRDefault="00F60208" w:rsidP="00F60208">
      <w:pPr>
        <w:autoSpaceDE w:val="0"/>
        <w:autoSpaceDN w:val="0"/>
        <w:adjustRightInd w:val="0"/>
        <w:spacing w:after="0" w:line="240" w:lineRule="auto"/>
        <w:rPr>
          <w:b/>
          <w:sz w:val="52"/>
          <w:szCs w:val="52"/>
        </w:rPr>
      </w:pPr>
    </w:p>
    <w:p w14:paraId="2416CEF7" w14:textId="516F4563" w:rsidR="00BC7E29" w:rsidRDefault="00BC7E29" w:rsidP="001A0284">
      <w:pPr>
        <w:rPr>
          <w:b/>
          <w:sz w:val="52"/>
          <w:szCs w:val="52"/>
          <w:u w:val="single"/>
        </w:rPr>
      </w:pPr>
      <w:r w:rsidRPr="00BC7E29">
        <w:rPr>
          <w:b/>
          <w:sz w:val="52"/>
          <w:szCs w:val="52"/>
          <w:u w:val="single"/>
        </w:rPr>
        <w:lastRenderedPageBreak/>
        <w:t>Central Angle</w:t>
      </w:r>
    </w:p>
    <w:p w14:paraId="31A6E3EE" w14:textId="77777777" w:rsidR="00F60208" w:rsidRDefault="00811D1B" w:rsidP="001A0284">
      <w:pPr>
        <w:rPr>
          <w:rFonts w:ascii="Arial" w:hAnsi="Arial" w:cs="Arial"/>
          <w:sz w:val="36"/>
          <w:szCs w:val="36"/>
        </w:rPr>
      </w:pPr>
      <w:r w:rsidRPr="00C04A64">
        <w:rPr>
          <w:rFonts w:ascii="Arial" w:hAnsi="Arial" w:cs="Arial"/>
          <w:noProof/>
          <w:sz w:val="36"/>
          <w:szCs w:val="36"/>
          <w:lang w:val="en-U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445AB5C" wp14:editId="03A95527">
                <wp:simplePos x="0" y="0"/>
                <wp:positionH relativeFrom="column">
                  <wp:posOffset>3771900</wp:posOffset>
                </wp:positionH>
                <wp:positionV relativeFrom="paragraph">
                  <wp:posOffset>323850</wp:posOffset>
                </wp:positionV>
                <wp:extent cx="1933575" cy="1828800"/>
                <wp:effectExtent l="0" t="0" r="22225" b="25400"/>
                <wp:wrapNone/>
                <wp:docPr id="86" name="Oval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3575" cy="182880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oval id="Oval 86" o:spid="_x0000_s1026" style="position:absolute;margin-left:297pt;margin-top:25.5pt;width:152.25pt;height:2in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" filled="f" strokecolor="#243f60 [1604]" strokeweight="2pt"/>
            </w:pict>
          </mc:Fallback>
        </mc:AlternateContent>
      </w:r>
      <w:r>
        <w:rPr>
          <w:noProof/>
          <w:lang w:val="en-US"/>
        </w:rPr>
        <w:drawing>
          <wp:anchor distT="0" distB="0" distL="114300" distR="114300" simplePos="0" relativeHeight="251675648" behindDoc="1" locked="0" layoutInCell="1" allowOverlap="1" wp14:anchorId="577E2EAE" wp14:editId="5228F17B">
            <wp:simplePos x="0" y="0"/>
            <wp:positionH relativeFrom="column">
              <wp:posOffset>2057400</wp:posOffset>
            </wp:positionH>
            <wp:positionV relativeFrom="paragraph">
              <wp:posOffset>323850</wp:posOffset>
            </wp:positionV>
            <wp:extent cx="1467485" cy="1819275"/>
            <wp:effectExtent l="0" t="0" r="5715" b="9525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196"/>
                    <a:stretch/>
                  </pic:blipFill>
                  <pic:spPr bwMode="auto">
                    <a:xfrm>
                      <a:off x="0" y="0"/>
                      <a:ext cx="1467485" cy="1819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C325FE" w14:textId="6A82FB39" w:rsidR="00251669" w:rsidRPr="00251669" w:rsidRDefault="00251669" w:rsidP="001A0284">
      <w:pPr>
        <w:rPr>
          <w:rFonts w:ascii="Arial" w:hAnsi="Arial" w:cs="Arial"/>
          <w:sz w:val="36"/>
          <w:szCs w:val="36"/>
        </w:rPr>
      </w:pPr>
      <w:r w:rsidRPr="00251669">
        <w:rPr>
          <w:rFonts w:ascii="Arial" w:hAnsi="Arial" w:cs="Arial"/>
          <w:sz w:val="36"/>
          <w:szCs w:val="36"/>
        </w:rPr>
        <w:t xml:space="preserve">  </w:t>
      </w:r>
    </w:p>
    <w:p w14:paraId="6395424F" w14:textId="7CC0494F" w:rsidR="00251669" w:rsidRPr="00BC7E29" w:rsidRDefault="00251669" w:rsidP="001A0284">
      <w:pPr>
        <w:rPr>
          <w:b/>
          <w:sz w:val="52"/>
          <w:szCs w:val="52"/>
          <w:u w:val="single"/>
        </w:rPr>
      </w:pPr>
    </w:p>
    <w:p w14:paraId="24C1CD0B" w14:textId="77777777" w:rsidR="00811D1B" w:rsidRDefault="00811D1B" w:rsidP="001A0284">
      <w:pPr>
        <w:rPr>
          <w:b/>
          <w:sz w:val="52"/>
          <w:szCs w:val="52"/>
        </w:rPr>
      </w:pPr>
    </w:p>
    <w:p w14:paraId="40DDBBC8" w14:textId="0A0A86DD" w:rsidR="00BC7E29" w:rsidRDefault="00BC7E29" w:rsidP="001A0284">
      <w:pPr>
        <w:rPr>
          <w:b/>
          <w:sz w:val="52"/>
          <w:szCs w:val="52"/>
          <w:u w:val="single"/>
        </w:rPr>
      </w:pPr>
      <w:r w:rsidRPr="00BC7E29">
        <w:rPr>
          <w:b/>
          <w:sz w:val="52"/>
          <w:szCs w:val="52"/>
          <w:u w:val="single"/>
        </w:rPr>
        <w:t>Inscribed Angle</w:t>
      </w:r>
    </w:p>
    <w:p w14:paraId="3B604B71" w14:textId="77777777" w:rsidR="00F60208" w:rsidRDefault="00811D1B" w:rsidP="001A0284">
      <w:pPr>
        <w:rPr>
          <w:sz w:val="36"/>
          <w:szCs w:val="36"/>
        </w:rPr>
      </w:pPr>
      <w:r w:rsidRPr="00C04A64">
        <w:rPr>
          <w:rFonts w:ascii="Arial" w:hAnsi="Arial" w:cs="Arial"/>
          <w:noProof/>
          <w:sz w:val="36"/>
          <w:szCs w:val="36"/>
          <w:lang w:val="en-U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6017C37" wp14:editId="45537227">
                <wp:simplePos x="0" y="0"/>
                <wp:positionH relativeFrom="column">
                  <wp:posOffset>2971800</wp:posOffset>
                </wp:positionH>
                <wp:positionV relativeFrom="paragraph">
                  <wp:posOffset>599440</wp:posOffset>
                </wp:positionV>
                <wp:extent cx="1933575" cy="1828800"/>
                <wp:effectExtent l="0" t="0" r="22225" b="25400"/>
                <wp:wrapNone/>
                <wp:docPr id="88" name="Oval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3575" cy="182880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oval id="Oval 88" o:spid="_x0000_s1026" style="position:absolute;margin-left:234pt;margin-top:47.2pt;width:152.25pt;height:2in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" filled="f" strokecolor="#243f60 [1604]" strokeweight="2pt"/>
            </w:pict>
          </mc:Fallback>
        </mc:AlternateContent>
      </w:r>
    </w:p>
    <w:p w14:paraId="50E48A40" w14:textId="783AFBE6" w:rsidR="00811D1B" w:rsidRPr="00811D1B" w:rsidRDefault="00811D1B" w:rsidP="001A0284">
      <w:pPr>
        <w:rPr>
          <w:sz w:val="36"/>
          <w:szCs w:val="36"/>
        </w:rPr>
      </w:pPr>
      <w:r>
        <w:rPr>
          <w:sz w:val="36"/>
          <w:szCs w:val="36"/>
        </w:rPr>
        <w:t xml:space="preserve"> </w:t>
      </w:r>
    </w:p>
    <w:p w14:paraId="7951CA34" w14:textId="12347257" w:rsidR="00BC7E29" w:rsidRDefault="00BC7E29" w:rsidP="001A0284">
      <w:pPr>
        <w:rPr>
          <w:b/>
          <w:sz w:val="52"/>
          <w:szCs w:val="52"/>
        </w:rPr>
      </w:pPr>
      <w:r>
        <w:rPr>
          <w:noProof/>
          <w:lang w:val="en-US"/>
        </w:rPr>
        <w:drawing>
          <wp:inline distT="0" distB="0" distL="0" distR="0" wp14:anchorId="76C21177" wp14:editId="16EAED61">
            <wp:extent cx="1027685" cy="1321777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4"/>
                    <a:srcRect r="52114"/>
                    <a:stretch/>
                  </pic:blipFill>
                  <pic:spPr bwMode="auto">
                    <a:xfrm>
                      <a:off x="0" y="0"/>
                      <a:ext cx="1027842" cy="13219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C730FD" w14:textId="77777777" w:rsidR="00BC7E29" w:rsidRDefault="00BC7E29" w:rsidP="001A0284">
      <w:pPr>
        <w:rPr>
          <w:b/>
          <w:sz w:val="52"/>
          <w:szCs w:val="52"/>
          <w:u w:val="single"/>
        </w:rPr>
      </w:pPr>
      <w:r w:rsidRPr="00BC7E29">
        <w:rPr>
          <w:b/>
          <w:sz w:val="52"/>
          <w:szCs w:val="52"/>
          <w:u w:val="single"/>
        </w:rPr>
        <w:t>Arc</w:t>
      </w:r>
    </w:p>
    <w:p w14:paraId="09DE9C32" w14:textId="77777777" w:rsidR="00F60208" w:rsidRDefault="00F60208" w:rsidP="00DB18E9">
      <w:pPr>
        <w:jc w:val="center"/>
        <w:rPr>
          <w:sz w:val="36"/>
          <w:szCs w:val="36"/>
        </w:rPr>
      </w:pPr>
    </w:p>
    <w:p w14:paraId="61AF3CBD" w14:textId="15EC0D6F" w:rsidR="00BC7E29" w:rsidRDefault="00DB18E9" w:rsidP="00DB18E9">
      <w:pPr>
        <w:jc w:val="center"/>
        <w:rPr>
          <w:b/>
          <w:sz w:val="52"/>
          <w:szCs w:val="52"/>
        </w:rPr>
      </w:pPr>
      <w:r>
        <w:rPr>
          <w:b/>
          <w:noProof/>
          <w:sz w:val="52"/>
          <w:szCs w:val="52"/>
          <w:lang w:val="en-US"/>
        </w:rPr>
        <w:drawing>
          <wp:inline distT="0" distB="0" distL="0" distR="0" wp14:anchorId="3E11A01B" wp14:editId="30F2296B">
            <wp:extent cx="2526837" cy="2400300"/>
            <wp:effectExtent l="0" t="0" r="0" b="0"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.PNG"/>
                    <pic:cNvPicPr/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428"/>
                    <a:stretch/>
                  </pic:blipFill>
                  <pic:spPr bwMode="auto">
                    <a:xfrm>
                      <a:off x="0" y="0"/>
                      <a:ext cx="2527277" cy="24007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3007EA" w14:textId="42A556DD" w:rsidR="00FF01C3" w:rsidRDefault="00811D1B" w:rsidP="001A0284">
      <w:pPr>
        <w:rPr>
          <w:b/>
          <w:sz w:val="52"/>
          <w:szCs w:val="52"/>
        </w:rPr>
      </w:pPr>
      <w:r>
        <w:rPr>
          <w:b/>
          <w:sz w:val="52"/>
          <w:szCs w:val="52"/>
        </w:rPr>
        <w:lastRenderedPageBreak/>
        <w:t xml:space="preserve">Subtended </w:t>
      </w:r>
    </w:p>
    <w:p w14:paraId="6EBE2259" w14:textId="77777777" w:rsidR="00F60208" w:rsidRDefault="00D02BBC" w:rsidP="001A0284">
      <w:pPr>
        <w:rPr>
          <w:sz w:val="36"/>
          <w:szCs w:val="36"/>
        </w:rPr>
      </w:pPr>
      <w:r w:rsidRPr="00C04A64">
        <w:rPr>
          <w:rFonts w:ascii="Arial" w:hAnsi="Arial" w:cs="Arial"/>
          <w:noProof/>
          <w:sz w:val="36"/>
          <w:szCs w:val="36"/>
          <w:lang w:val="en-U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C521359" wp14:editId="7A40D150">
                <wp:simplePos x="0" y="0"/>
                <wp:positionH relativeFrom="column">
                  <wp:posOffset>3543300</wp:posOffset>
                </wp:positionH>
                <wp:positionV relativeFrom="paragraph">
                  <wp:posOffset>323850</wp:posOffset>
                </wp:positionV>
                <wp:extent cx="1933575" cy="1828800"/>
                <wp:effectExtent l="0" t="0" r="22225" b="25400"/>
                <wp:wrapNone/>
                <wp:docPr id="89" name="Oval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3575" cy="182880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oval id="Oval 89" o:spid="_x0000_s1026" style="position:absolute;margin-left:279pt;margin-top:25.5pt;width:152.25pt;height:2in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" filled="f" strokecolor="#243f60 [1604]" strokeweight="2pt"/>
            </w:pict>
          </mc:Fallback>
        </mc:AlternateContent>
      </w:r>
    </w:p>
    <w:p w14:paraId="3B347421" w14:textId="0F38B495" w:rsidR="00811D1B" w:rsidRDefault="00811D1B" w:rsidP="001A0284">
      <w:pPr>
        <w:rPr>
          <w:sz w:val="36"/>
          <w:szCs w:val="36"/>
        </w:rPr>
      </w:pPr>
      <w:r>
        <w:rPr>
          <w:sz w:val="36"/>
          <w:szCs w:val="36"/>
        </w:rPr>
        <w:t xml:space="preserve"> </w:t>
      </w:r>
    </w:p>
    <w:p w14:paraId="06661BE4" w14:textId="0384E0BA" w:rsidR="00811D1B" w:rsidRDefault="00811D1B" w:rsidP="001A0284">
      <w:pPr>
        <w:rPr>
          <w:sz w:val="36"/>
          <w:szCs w:val="36"/>
        </w:rPr>
      </w:pPr>
    </w:p>
    <w:p w14:paraId="1648BBD8" w14:textId="77777777" w:rsidR="00811D1B" w:rsidRDefault="00811D1B" w:rsidP="001A0284">
      <w:pPr>
        <w:rPr>
          <w:sz w:val="36"/>
          <w:szCs w:val="36"/>
        </w:rPr>
      </w:pPr>
    </w:p>
    <w:p w14:paraId="0C1C558A" w14:textId="77777777" w:rsidR="00811D1B" w:rsidRDefault="00811D1B" w:rsidP="001A0284">
      <w:pPr>
        <w:rPr>
          <w:b/>
          <w:sz w:val="52"/>
          <w:szCs w:val="52"/>
        </w:rPr>
      </w:pPr>
    </w:p>
    <w:p w14:paraId="7FAC7279" w14:textId="77777777" w:rsidR="00FF01C3" w:rsidRDefault="00FF01C3" w:rsidP="001A0284">
      <w:pPr>
        <w:rPr>
          <w:b/>
          <w:sz w:val="52"/>
          <w:szCs w:val="52"/>
        </w:rPr>
      </w:pPr>
      <w:r>
        <w:rPr>
          <w:b/>
          <w:sz w:val="52"/>
          <w:szCs w:val="52"/>
        </w:rPr>
        <w:t xml:space="preserve">Label each Circle Property </w:t>
      </w:r>
    </w:p>
    <w:p w14:paraId="0F3421A3" w14:textId="77777777" w:rsidR="008037F6" w:rsidRDefault="00FF01C3" w:rsidP="008037F6">
      <w:pPr>
        <w:rPr>
          <w:b/>
          <w:sz w:val="32"/>
          <w:szCs w:val="32"/>
        </w:rPr>
      </w:pPr>
      <w:r>
        <w:rPr>
          <w:noProof/>
          <w:lang w:val="en-US"/>
        </w:rPr>
        <w:drawing>
          <wp:inline distT="0" distB="0" distL="0" distR="0" wp14:anchorId="0B9FCB09" wp14:editId="33AD020B">
            <wp:extent cx="5257800" cy="3709108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709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9CC0BE" w14:textId="07342D6E" w:rsidR="00FF01C3" w:rsidRDefault="00F60208" w:rsidP="008037F6">
      <w:pPr>
        <w:rPr>
          <w:b/>
          <w:sz w:val="32"/>
          <w:szCs w:val="32"/>
        </w:rPr>
      </w:pPr>
      <w:r>
        <w:rPr>
          <w:rFonts w:ascii="Arial" w:hAnsi="Arial" w:cs="Arial"/>
          <w:noProof/>
          <w:color w:val="000000"/>
          <w:sz w:val="42"/>
          <w:szCs w:val="42"/>
          <w:lang w:val="en-US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7BF7ADF" wp14:editId="1D08EB3B">
                <wp:simplePos x="0" y="0"/>
                <wp:positionH relativeFrom="column">
                  <wp:posOffset>914400</wp:posOffset>
                </wp:positionH>
                <wp:positionV relativeFrom="paragraph">
                  <wp:posOffset>1605915</wp:posOffset>
                </wp:positionV>
                <wp:extent cx="3543300" cy="342900"/>
                <wp:effectExtent l="0" t="0" r="0" b="1270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33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E090F5" w14:textId="217029BC" w:rsidR="00F60208" w:rsidRPr="00F60208" w:rsidRDefault="00F6020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F60208">
                              <w:rPr>
                                <w:sz w:val="28"/>
                                <w:szCs w:val="28"/>
                              </w:rPr>
                              <w:t xml:space="preserve">IXL F.1 and F.2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4" o:spid="_x0000_s1027" type="#_x0000_t202" style="position:absolute;margin-left:1in;margin-top:126.45pt;width:279pt;height:27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" filled="f" stroked="f">
                <v:textbox>
                  <w:txbxContent>
                    <w:p w14:paraId="2EE090F5" w14:textId="217029BC" w:rsidR="00F60208" w:rsidRPr="00F60208" w:rsidRDefault="00F60208">
                      <w:pPr>
                        <w:rPr>
                          <w:sz w:val="28"/>
                          <w:szCs w:val="28"/>
                        </w:rPr>
                      </w:pPr>
                      <w:r w:rsidRPr="00F60208">
                        <w:rPr>
                          <w:sz w:val="28"/>
                          <w:szCs w:val="28"/>
                        </w:rPr>
                        <w:t xml:space="preserve">IXL F.1 and F.2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26695C">
        <w:rPr>
          <w:rFonts w:ascii="Arial" w:hAnsi="Arial" w:cs="Arial"/>
          <w:noProof/>
          <w:color w:val="000000"/>
          <w:sz w:val="42"/>
          <w:szCs w:val="42"/>
          <w:lang w:val="en-US"/>
        </w:rPr>
        <w:drawing>
          <wp:anchor distT="0" distB="0" distL="114300" distR="114300" simplePos="0" relativeHeight="251707392" behindDoc="0" locked="0" layoutInCell="1" allowOverlap="1" wp14:anchorId="362600E1" wp14:editId="6D6A80A2">
            <wp:simplePos x="0" y="0"/>
            <wp:positionH relativeFrom="column">
              <wp:posOffset>-685800</wp:posOffset>
            </wp:positionH>
            <wp:positionV relativeFrom="paragraph">
              <wp:posOffset>1377315</wp:posOffset>
            </wp:positionV>
            <wp:extent cx="1158875" cy="746760"/>
            <wp:effectExtent l="0" t="0" r="952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.PNG"/>
                    <pic:cNvPicPr/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7149"/>
                    <a:stretch/>
                  </pic:blipFill>
                  <pic:spPr bwMode="auto">
                    <a:xfrm>
                      <a:off x="0" y="0"/>
                      <a:ext cx="1158875" cy="746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01C3" w:rsidRPr="006F2F39">
        <w:rPr>
          <w:b/>
          <w:sz w:val="32"/>
          <w:szCs w:val="32"/>
        </w:rPr>
        <w:t xml:space="preserve">Radius - </w:t>
      </w:r>
      <w:r w:rsidR="008037F6">
        <w:rPr>
          <w:b/>
          <w:sz w:val="32"/>
          <w:szCs w:val="32"/>
        </w:rPr>
        <w:t xml:space="preserve"> </w:t>
      </w:r>
      <w:r w:rsidR="00FF01C3" w:rsidRPr="006F2F39">
        <w:rPr>
          <w:b/>
          <w:sz w:val="32"/>
          <w:szCs w:val="32"/>
        </w:rPr>
        <w:t>_______________</w:t>
      </w:r>
      <w:r w:rsidR="00D02BBC">
        <w:rPr>
          <w:b/>
          <w:sz w:val="32"/>
          <w:szCs w:val="32"/>
        </w:rPr>
        <w:tab/>
      </w:r>
      <w:r w:rsidR="00D02BBC">
        <w:rPr>
          <w:b/>
          <w:sz w:val="32"/>
          <w:szCs w:val="32"/>
        </w:rPr>
        <w:tab/>
      </w:r>
      <w:r w:rsidR="00FF01C3" w:rsidRPr="006F2F39">
        <w:rPr>
          <w:b/>
          <w:sz w:val="32"/>
          <w:szCs w:val="32"/>
        </w:rPr>
        <w:t>Diam</w:t>
      </w:r>
      <w:r w:rsidR="00D02BBC">
        <w:rPr>
          <w:b/>
          <w:sz w:val="32"/>
          <w:szCs w:val="32"/>
        </w:rPr>
        <w:t xml:space="preserve">eter - </w:t>
      </w:r>
      <w:r w:rsidR="00FF01C3" w:rsidRPr="006F2F39">
        <w:rPr>
          <w:b/>
          <w:sz w:val="32"/>
          <w:szCs w:val="32"/>
        </w:rPr>
        <w:t>_______________</w:t>
      </w:r>
      <w:r w:rsidR="00D02BBC">
        <w:rPr>
          <w:b/>
          <w:sz w:val="32"/>
          <w:szCs w:val="32"/>
        </w:rPr>
        <w:br/>
      </w:r>
      <w:r w:rsidR="00FF01C3" w:rsidRPr="006F2F39">
        <w:rPr>
          <w:b/>
          <w:sz w:val="32"/>
          <w:szCs w:val="32"/>
        </w:rPr>
        <w:t>Tangent - _______________</w:t>
      </w:r>
      <w:r w:rsidR="008037F6">
        <w:rPr>
          <w:b/>
          <w:sz w:val="32"/>
          <w:szCs w:val="32"/>
        </w:rPr>
        <w:t xml:space="preserve">  </w:t>
      </w:r>
      <w:r w:rsidR="008037F6">
        <w:rPr>
          <w:b/>
          <w:sz w:val="32"/>
          <w:szCs w:val="32"/>
        </w:rPr>
        <w:tab/>
      </w:r>
      <w:r w:rsidR="00FF01C3" w:rsidRPr="006F2F39">
        <w:rPr>
          <w:b/>
          <w:sz w:val="32"/>
          <w:szCs w:val="32"/>
        </w:rPr>
        <w:t>Point of Tangency - _______________</w:t>
      </w:r>
      <w:r w:rsidR="008037F6">
        <w:rPr>
          <w:b/>
          <w:sz w:val="32"/>
          <w:szCs w:val="32"/>
        </w:rPr>
        <w:t xml:space="preserve"> Inscribed Angle - </w:t>
      </w:r>
      <w:r w:rsidR="00FF01C3" w:rsidRPr="006F2F39">
        <w:rPr>
          <w:b/>
          <w:sz w:val="32"/>
          <w:szCs w:val="32"/>
        </w:rPr>
        <w:t>_______________</w:t>
      </w:r>
      <w:r w:rsidR="008037F6">
        <w:rPr>
          <w:b/>
          <w:sz w:val="32"/>
          <w:szCs w:val="32"/>
        </w:rPr>
        <w:t xml:space="preserve">  Central Angle - </w:t>
      </w:r>
      <w:r w:rsidR="00FF01C3" w:rsidRPr="006F2F39">
        <w:rPr>
          <w:b/>
          <w:sz w:val="32"/>
          <w:szCs w:val="32"/>
        </w:rPr>
        <w:t>_______________</w:t>
      </w:r>
      <w:r w:rsidR="008037F6">
        <w:rPr>
          <w:b/>
          <w:sz w:val="32"/>
          <w:szCs w:val="32"/>
        </w:rPr>
        <w:t xml:space="preserve"> Chord - </w:t>
      </w:r>
      <w:r w:rsidR="008037F6">
        <w:rPr>
          <w:b/>
          <w:sz w:val="32"/>
          <w:szCs w:val="32"/>
        </w:rPr>
        <w:tab/>
      </w:r>
      <w:r w:rsidR="00FF01C3" w:rsidRPr="006F2F39">
        <w:rPr>
          <w:b/>
          <w:sz w:val="32"/>
          <w:szCs w:val="32"/>
        </w:rPr>
        <w:t>_______________</w:t>
      </w:r>
      <w:r w:rsidR="008037F6">
        <w:rPr>
          <w:b/>
          <w:sz w:val="32"/>
          <w:szCs w:val="32"/>
        </w:rPr>
        <w:t xml:space="preserve"> </w:t>
      </w:r>
      <w:r w:rsidR="00C92998">
        <w:rPr>
          <w:b/>
          <w:sz w:val="32"/>
          <w:szCs w:val="32"/>
        </w:rPr>
        <w:tab/>
      </w:r>
      <w:r w:rsidR="008037F6">
        <w:rPr>
          <w:b/>
          <w:sz w:val="32"/>
          <w:szCs w:val="32"/>
        </w:rPr>
        <w:t>Secant</w:t>
      </w:r>
      <w:r w:rsidR="00FF01C3" w:rsidRPr="006F2F39">
        <w:rPr>
          <w:b/>
          <w:sz w:val="32"/>
          <w:szCs w:val="32"/>
        </w:rPr>
        <w:t xml:space="preserve"> - </w:t>
      </w:r>
      <w:r w:rsidR="008037F6">
        <w:rPr>
          <w:b/>
          <w:sz w:val="32"/>
          <w:szCs w:val="32"/>
        </w:rPr>
        <w:tab/>
        <w:t xml:space="preserve"> </w:t>
      </w:r>
      <w:r w:rsidR="00FF01C3" w:rsidRPr="006F2F39">
        <w:rPr>
          <w:b/>
          <w:sz w:val="32"/>
          <w:szCs w:val="32"/>
        </w:rPr>
        <w:t>_______________</w:t>
      </w:r>
      <w:r w:rsidR="008037F6">
        <w:rPr>
          <w:b/>
          <w:sz w:val="32"/>
          <w:szCs w:val="32"/>
        </w:rPr>
        <w:br/>
        <w:t xml:space="preserve">Major Arc - </w:t>
      </w:r>
      <w:r w:rsidR="008037F6">
        <w:rPr>
          <w:b/>
          <w:sz w:val="32"/>
          <w:szCs w:val="32"/>
        </w:rPr>
        <w:tab/>
      </w:r>
      <w:r w:rsidR="00FF01C3" w:rsidRPr="006F2F39">
        <w:rPr>
          <w:b/>
          <w:sz w:val="32"/>
          <w:szCs w:val="32"/>
        </w:rPr>
        <w:t>_______________</w:t>
      </w:r>
      <w:r w:rsidR="008037F6">
        <w:rPr>
          <w:b/>
          <w:sz w:val="32"/>
          <w:szCs w:val="32"/>
        </w:rPr>
        <w:t xml:space="preserve"> Minor Arc - </w:t>
      </w:r>
      <w:r w:rsidR="008037F6">
        <w:rPr>
          <w:b/>
          <w:sz w:val="32"/>
          <w:szCs w:val="32"/>
        </w:rPr>
        <w:tab/>
      </w:r>
      <w:r w:rsidR="00FF01C3" w:rsidRPr="006F2F39">
        <w:rPr>
          <w:b/>
          <w:sz w:val="32"/>
          <w:szCs w:val="32"/>
        </w:rPr>
        <w:t>_______________</w:t>
      </w:r>
    </w:p>
    <w:p w14:paraId="2596492A" w14:textId="0D748289" w:rsidR="00BC7E29" w:rsidRDefault="0048752D" w:rsidP="001A0284">
      <w:pPr>
        <w:rPr>
          <w:b/>
          <w:sz w:val="52"/>
          <w:szCs w:val="52"/>
        </w:rPr>
      </w:pPr>
      <w:proofErr w:type="gramStart"/>
      <w:r>
        <w:rPr>
          <w:b/>
          <w:sz w:val="52"/>
          <w:szCs w:val="52"/>
        </w:rPr>
        <w:lastRenderedPageBreak/>
        <w:t>9</w:t>
      </w:r>
      <w:r w:rsidR="00E23755">
        <w:rPr>
          <w:b/>
          <w:sz w:val="52"/>
          <w:szCs w:val="52"/>
        </w:rPr>
        <w:t xml:space="preserve">.1 </w:t>
      </w:r>
      <w:r w:rsidR="0047177C">
        <w:rPr>
          <w:b/>
          <w:sz w:val="52"/>
          <w:szCs w:val="52"/>
        </w:rPr>
        <w:t xml:space="preserve"> </w:t>
      </w:r>
      <w:r w:rsidR="0047177C" w:rsidRPr="00E23755">
        <w:rPr>
          <w:b/>
          <w:color w:val="FF0000"/>
          <w:sz w:val="52"/>
          <w:szCs w:val="52"/>
        </w:rPr>
        <w:t>Tangent</w:t>
      </w:r>
      <w:proofErr w:type="gramEnd"/>
      <w:r w:rsidR="0047177C" w:rsidRPr="00E23755">
        <w:rPr>
          <w:b/>
          <w:color w:val="FF0000"/>
          <w:sz w:val="52"/>
          <w:szCs w:val="52"/>
        </w:rPr>
        <w:t xml:space="preserve"> </w:t>
      </w:r>
      <w:r w:rsidR="00582DF1" w:rsidRPr="00E23755">
        <w:rPr>
          <w:b/>
          <w:color w:val="FF0000"/>
          <w:sz w:val="52"/>
          <w:szCs w:val="52"/>
        </w:rPr>
        <w:t>Property</w:t>
      </w:r>
      <w:r w:rsidR="00E23755" w:rsidRPr="00E23755">
        <w:rPr>
          <w:b/>
          <w:color w:val="FF0000"/>
          <w:sz w:val="52"/>
          <w:szCs w:val="52"/>
        </w:rPr>
        <w:t xml:space="preserve"> #1: </w:t>
      </w:r>
    </w:p>
    <w:p w14:paraId="49C08368" w14:textId="77777777" w:rsidR="00F60208" w:rsidRDefault="00F60208" w:rsidP="001A0284">
      <w:pPr>
        <w:rPr>
          <w:color w:val="FF0000"/>
          <w:sz w:val="30"/>
          <w:szCs w:val="30"/>
        </w:rPr>
      </w:pPr>
    </w:p>
    <w:p w14:paraId="4C8582FA" w14:textId="77777777" w:rsidR="00F60208" w:rsidRDefault="00F60208" w:rsidP="001A0284">
      <w:pPr>
        <w:rPr>
          <w:color w:val="FF0000"/>
          <w:sz w:val="30"/>
          <w:szCs w:val="30"/>
        </w:rPr>
      </w:pPr>
    </w:p>
    <w:p w14:paraId="38FE7C6C" w14:textId="77777777" w:rsidR="00F60208" w:rsidRDefault="00F60208" w:rsidP="001A0284">
      <w:pPr>
        <w:rPr>
          <w:noProof/>
          <w:lang w:eastAsia="en-CA"/>
        </w:rPr>
      </w:pPr>
    </w:p>
    <w:p w14:paraId="11819BB7" w14:textId="77777777" w:rsidR="00D65381" w:rsidRDefault="00D65381" w:rsidP="00D65381">
      <w:pPr>
        <w:jc w:val="center"/>
        <w:rPr>
          <w:b/>
          <w:sz w:val="52"/>
          <w:szCs w:val="52"/>
        </w:rPr>
      </w:pPr>
      <w:r>
        <w:rPr>
          <w:b/>
          <w:noProof/>
          <w:sz w:val="52"/>
          <w:szCs w:val="52"/>
          <w:lang w:val="en-US"/>
        </w:rPr>
        <w:drawing>
          <wp:inline distT="0" distB="0" distL="0" distR="0" wp14:anchorId="6B56F701" wp14:editId="63490FA1">
            <wp:extent cx="4375638" cy="2119111"/>
            <wp:effectExtent l="0" t="0" r="0" b="0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.PN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6249" cy="2119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3F6B96" w14:textId="1634D630" w:rsidR="00D65381" w:rsidRDefault="00904129" w:rsidP="0047177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30"/>
          <w:szCs w:val="30"/>
        </w:rPr>
      </w:pPr>
      <w:r w:rsidRPr="00904129">
        <w:rPr>
          <w:rFonts w:ascii="Arial" w:hAnsi="Arial" w:cs="Arial"/>
          <w:color w:val="000000"/>
          <w:sz w:val="30"/>
          <w:szCs w:val="30"/>
        </w:rPr>
        <w:t xml:space="preserve">** We use this property to create right triangles. Then we can use Pythagorean theorem to solve for side lengths. </w:t>
      </w:r>
    </w:p>
    <w:p w14:paraId="0A30BFE6" w14:textId="77777777" w:rsidR="00904129" w:rsidRDefault="00904129" w:rsidP="0047177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30"/>
          <w:szCs w:val="30"/>
        </w:rPr>
      </w:pPr>
    </w:p>
    <w:p w14:paraId="0B3E8ABD" w14:textId="795D2044" w:rsidR="00904129" w:rsidRPr="00904129" w:rsidRDefault="00904129" w:rsidP="0047177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 xml:space="preserve">1) What is the measure of BO if the diameter of the circle is 10cm and AB is 6cm? </w:t>
      </w:r>
    </w:p>
    <w:p w14:paraId="000F2480" w14:textId="77777777" w:rsidR="00D65381" w:rsidRDefault="00D65381" w:rsidP="0047177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42"/>
          <w:szCs w:val="42"/>
        </w:rPr>
      </w:pPr>
    </w:p>
    <w:p w14:paraId="04E96E15" w14:textId="4E91D93E" w:rsidR="00904129" w:rsidRDefault="00F60208" w:rsidP="0047177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42"/>
          <w:szCs w:val="42"/>
        </w:rPr>
      </w:pPr>
      <w:r>
        <w:rPr>
          <w:b/>
          <w:noProof/>
          <w:sz w:val="52"/>
          <w:szCs w:val="52"/>
          <w:lang w:val="en-US"/>
        </w:rPr>
        <w:drawing>
          <wp:inline distT="0" distB="0" distL="0" distR="0" wp14:anchorId="4C47F04C" wp14:editId="62FAD9E1">
            <wp:extent cx="1854688" cy="211887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.PNG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608"/>
                    <a:stretch/>
                  </pic:blipFill>
                  <pic:spPr bwMode="auto">
                    <a:xfrm>
                      <a:off x="0" y="0"/>
                      <a:ext cx="1855154" cy="21194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9EB543" w14:textId="77777777" w:rsidR="00776F99" w:rsidRDefault="00776F99" w:rsidP="0047177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42"/>
          <w:szCs w:val="42"/>
          <w:u w:val="single"/>
        </w:rPr>
      </w:pPr>
    </w:p>
    <w:p w14:paraId="0409AA43" w14:textId="77777777" w:rsidR="00904129" w:rsidRDefault="00904129" w:rsidP="0047177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42"/>
          <w:szCs w:val="42"/>
          <w:u w:val="single"/>
        </w:rPr>
      </w:pPr>
    </w:p>
    <w:p w14:paraId="01D57003" w14:textId="77777777" w:rsidR="00904129" w:rsidRDefault="00904129" w:rsidP="0047177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42"/>
          <w:szCs w:val="42"/>
          <w:u w:val="single"/>
        </w:rPr>
      </w:pPr>
    </w:p>
    <w:p w14:paraId="7436C1E2" w14:textId="77777777" w:rsidR="00904129" w:rsidRDefault="00904129" w:rsidP="0047177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42"/>
          <w:szCs w:val="42"/>
          <w:u w:val="single"/>
        </w:rPr>
      </w:pPr>
    </w:p>
    <w:p w14:paraId="146461BE" w14:textId="77777777" w:rsidR="007B6E64" w:rsidRDefault="007B6E64" w:rsidP="0047177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42"/>
          <w:szCs w:val="42"/>
        </w:rPr>
      </w:pPr>
    </w:p>
    <w:p w14:paraId="6A0666CD" w14:textId="797E0B1D" w:rsidR="00E23755" w:rsidRDefault="00E23755" w:rsidP="00E2375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  <w:sz w:val="42"/>
          <w:szCs w:val="42"/>
        </w:rPr>
      </w:pPr>
      <w:r w:rsidRPr="00E23755">
        <w:rPr>
          <w:rFonts w:ascii="Arial" w:hAnsi="Arial" w:cs="Arial"/>
          <w:b/>
          <w:color w:val="FF0000"/>
          <w:sz w:val="42"/>
          <w:szCs w:val="42"/>
        </w:rPr>
        <w:lastRenderedPageBreak/>
        <w:t>Tangent Property #</w:t>
      </w:r>
      <w:r>
        <w:rPr>
          <w:rFonts w:ascii="Arial" w:hAnsi="Arial" w:cs="Arial"/>
          <w:b/>
          <w:color w:val="FF0000"/>
          <w:sz w:val="42"/>
          <w:szCs w:val="42"/>
        </w:rPr>
        <w:t>2</w:t>
      </w:r>
      <w:r w:rsidRPr="00E23755">
        <w:rPr>
          <w:rFonts w:ascii="Arial" w:hAnsi="Arial" w:cs="Arial"/>
          <w:b/>
          <w:color w:val="FF0000"/>
          <w:sz w:val="42"/>
          <w:szCs w:val="42"/>
        </w:rPr>
        <w:t>:</w:t>
      </w:r>
      <w:r w:rsidRPr="00FC7F13">
        <w:rPr>
          <w:rFonts w:ascii="Arial" w:hAnsi="Arial" w:cs="Arial"/>
          <w:color w:val="FF0000"/>
          <w:sz w:val="42"/>
          <w:szCs w:val="42"/>
        </w:rPr>
        <w:t xml:space="preserve"> </w:t>
      </w:r>
      <w:r>
        <w:rPr>
          <w:rFonts w:ascii="Arial" w:hAnsi="Arial" w:cs="Arial"/>
          <w:color w:val="000000"/>
          <w:sz w:val="42"/>
          <w:szCs w:val="42"/>
        </w:rPr>
        <w:t xml:space="preserve"> </w:t>
      </w:r>
    </w:p>
    <w:p w14:paraId="737D4BAC" w14:textId="77777777" w:rsidR="00F60208" w:rsidRDefault="00F60208" w:rsidP="00E2375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  <w:sz w:val="42"/>
          <w:szCs w:val="42"/>
        </w:rPr>
      </w:pPr>
    </w:p>
    <w:p w14:paraId="28CCF44E" w14:textId="77777777" w:rsidR="00F60208" w:rsidRDefault="00F60208" w:rsidP="00E2375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30"/>
          <w:szCs w:val="30"/>
        </w:rPr>
      </w:pPr>
    </w:p>
    <w:p w14:paraId="44B63C6B" w14:textId="77777777" w:rsidR="00904129" w:rsidRDefault="00904129" w:rsidP="00E2375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30"/>
          <w:szCs w:val="30"/>
        </w:rPr>
      </w:pPr>
    </w:p>
    <w:p w14:paraId="632E1FB6" w14:textId="77777777" w:rsidR="00F60208" w:rsidRDefault="00F60208" w:rsidP="00E2375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30"/>
          <w:szCs w:val="30"/>
        </w:rPr>
      </w:pPr>
    </w:p>
    <w:p w14:paraId="7B837875" w14:textId="77777777" w:rsidR="00F60208" w:rsidRDefault="00F60208" w:rsidP="00E2375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30"/>
          <w:szCs w:val="30"/>
        </w:rPr>
      </w:pPr>
    </w:p>
    <w:p w14:paraId="62016087" w14:textId="77777777" w:rsidR="008D293B" w:rsidRDefault="008D293B" w:rsidP="00E2375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30"/>
          <w:szCs w:val="30"/>
        </w:rPr>
      </w:pPr>
    </w:p>
    <w:p w14:paraId="69E0FD0C" w14:textId="77777777" w:rsidR="008D293B" w:rsidRDefault="008D293B" w:rsidP="00E2375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30"/>
          <w:szCs w:val="30"/>
        </w:rPr>
      </w:pPr>
    </w:p>
    <w:p w14:paraId="7FD56AD0" w14:textId="77777777" w:rsidR="00904129" w:rsidRDefault="00904129" w:rsidP="00E2375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30"/>
          <w:szCs w:val="30"/>
        </w:rPr>
      </w:pPr>
    </w:p>
    <w:p w14:paraId="396F9B42" w14:textId="6E6F62FF" w:rsidR="00904129" w:rsidRPr="00904129" w:rsidRDefault="002B7552" w:rsidP="00E2375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noProof/>
          <w:color w:val="000000"/>
          <w:sz w:val="42"/>
          <w:szCs w:val="42"/>
          <w:lang w:val="en-US"/>
        </w:rPr>
        <w:drawing>
          <wp:anchor distT="0" distB="0" distL="114300" distR="114300" simplePos="0" relativeHeight="251681792" behindDoc="0" locked="0" layoutInCell="1" allowOverlap="1" wp14:anchorId="6945EDA9" wp14:editId="4235D1F7">
            <wp:simplePos x="0" y="0"/>
            <wp:positionH relativeFrom="column">
              <wp:posOffset>3200400</wp:posOffset>
            </wp:positionH>
            <wp:positionV relativeFrom="paragraph">
              <wp:posOffset>577215</wp:posOffset>
            </wp:positionV>
            <wp:extent cx="3071495" cy="3153410"/>
            <wp:effectExtent l="0" t="0" r="1905" b="0"/>
            <wp:wrapNone/>
            <wp:docPr id="8" name="Picture 8" descr="Carly's Computer:private:var:folders:b3:wgwpmhw552577290k5p99h8w0000gn:T:com.yellowmug.EasyCrop:0:screensho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arly's Computer:private:var:folders:b3:wgwpmhw552577290k5p99h8w0000gn:T:com.yellowmug.EasyCrop:0:screenshot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1495" cy="315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4129">
        <w:rPr>
          <w:rFonts w:ascii="Arial" w:hAnsi="Arial" w:cs="Arial"/>
          <w:color w:val="000000"/>
          <w:sz w:val="30"/>
          <w:szCs w:val="30"/>
        </w:rPr>
        <w:t xml:space="preserve">1) If the radius is 5cm and the distance from the origin (centre) to point M is 20cm, can we determine the length of each tangent line to point M? </w:t>
      </w:r>
    </w:p>
    <w:p w14:paraId="41BD24C8" w14:textId="37539599" w:rsidR="002B7552" w:rsidRDefault="002B7552" w:rsidP="0047177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42"/>
          <w:szCs w:val="42"/>
        </w:rPr>
      </w:pPr>
    </w:p>
    <w:p w14:paraId="1038F08A" w14:textId="3E0F5CFE" w:rsidR="002B7552" w:rsidRDefault="002B7552" w:rsidP="0047177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42"/>
          <w:szCs w:val="42"/>
        </w:rPr>
      </w:pPr>
    </w:p>
    <w:p w14:paraId="7370967A" w14:textId="51966CAC" w:rsidR="002B7552" w:rsidRDefault="002B7552" w:rsidP="0047177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42"/>
          <w:szCs w:val="42"/>
        </w:rPr>
      </w:pPr>
    </w:p>
    <w:p w14:paraId="4149B6F0" w14:textId="0B79BFC4" w:rsidR="002B7552" w:rsidRDefault="002B7552" w:rsidP="0047177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42"/>
          <w:szCs w:val="42"/>
        </w:rPr>
      </w:pPr>
    </w:p>
    <w:p w14:paraId="25C4B7FD" w14:textId="104D7AB8" w:rsidR="002B7552" w:rsidRDefault="002B7552" w:rsidP="0047177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42"/>
          <w:szCs w:val="42"/>
        </w:rPr>
      </w:pPr>
    </w:p>
    <w:p w14:paraId="06D334CA" w14:textId="77777777" w:rsidR="002B7552" w:rsidRDefault="002B7552" w:rsidP="0047177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42"/>
          <w:szCs w:val="42"/>
        </w:rPr>
      </w:pPr>
    </w:p>
    <w:p w14:paraId="6F9CCE9F" w14:textId="77777777" w:rsidR="002B7552" w:rsidRDefault="002B7552" w:rsidP="0047177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42"/>
          <w:szCs w:val="42"/>
        </w:rPr>
      </w:pPr>
    </w:p>
    <w:p w14:paraId="6DAF8E2A" w14:textId="77777777" w:rsidR="002B7552" w:rsidRDefault="002B7552" w:rsidP="0047177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42"/>
          <w:szCs w:val="42"/>
        </w:rPr>
      </w:pPr>
    </w:p>
    <w:p w14:paraId="02EDCA63" w14:textId="77777777" w:rsidR="002B7552" w:rsidRDefault="002B7552" w:rsidP="0047177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42"/>
          <w:szCs w:val="42"/>
        </w:rPr>
      </w:pPr>
    </w:p>
    <w:p w14:paraId="43FBEF54" w14:textId="096CD9A4" w:rsidR="002B7552" w:rsidRDefault="002B7552" w:rsidP="0047177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42"/>
          <w:szCs w:val="42"/>
        </w:rPr>
      </w:pPr>
    </w:p>
    <w:p w14:paraId="331930B3" w14:textId="0B880394" w:rsidR="002B7552" w:rsidRPr="00F60208" w:rsidRDefault="00F60208" w:rsidP="0047177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8"/>
          <w:szCs w:val="28"/>
        </w:rPr>
      </w:pPr>
      <w:r w:rsidRPr="00F60208">
        <w:rPr>
          <w:rFonts w:ascii="Arial" w:hAnsi="Arial" w:cs="Arial"/>
          <w:color w:val="000000"/>
          <w:sz w:val="28"/>
          <w:szCs w:val="28"/>
        </w:rPr>
        <w:t xml:space="preserve">2. PQ and QS </w:t>
      </w:r>
      <w:proofErr w:type="gramStart"/>
      <w:r w:rsidRPr="00F60208">
        <w:rPr>
          <w:rFonts w:ascii="Arial" w:hAnsi="Arial" w:cs="Arial"/>
          <w:color w:val="000000"/>
          <w:sz w:val="28"/>
          <w:szCs w:val="28"/>
        </w:rPr>
        <w:t>are</w:t>
      </w:r>
      <w:proofErr w:type="gramEnd"/>
      <w:r w:rsidRPr="00F60208">
        <w:rPr>
          <w:rFonts w:ascii="Arial" w:hAnsi="Arial" w:cs="Arial"/>
          <w:color w:val="000000"/>
          <w:sz w:val="28"/>
          <w:szCs w:val="28"/>
        </w:rPr>
        <w:t xml:space="preserve"> tangent to N.  What is the value of x? </w:t>
      </w:r>
    </w:p>
    <w:p w14:paraId="686E0BEE" w14:textId="7BFE0B6B" w:rsidR="002B7552" w:rsidRDefault="00F60208" w:rsidP="0047177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42"/>
          <w:szCs w:val="42"/>
        </w:rPr>
      </w:pPr>
      <w:r>
        <w:rPr>
          <w:rFonts w:ascii="Arial" w:hAnsi="Arial" w:cs="Arial"/>
          <w:noProof/>
          <w:color w:val="000000"/>
          <w:sz w:val="42"/>
          <w:szCs w:val="42"/>
          <w:lang w:val="en-US"/>
        </w:rPr>
        <w:drawing>
          <wp:anchor distT="0" distB="0" distL="114300" distR="114300" simplePos="0" relativeHeight="251709440" behindDoc="0" locked="0" layoutInCell="1" allowOverlap="1" wp14:anchorId="184B7401" wp14:editId="5C091316">
            <wp:simplePos x="0" y="0"/>
            <wp:positionH relativeFrom="column">
              <wp:posOffset>-114300</wp:posOffset>
            </wp:positionH>
            <wp:positionV relativeFrom="paragraph">
              <wp:posOffset>49530</wp:posOffset>
            </wp:positionV>
            <wp:extent cx="3429000" cy="3036570"/>
            <wp:effectExtent l="0" t="0" r="0" b="11430"/>
            <wp:wrapNone/>
            <wp:docPr id="13" name="Picture 13" descr="Carly's Computer:private:var:folders:b3:wgwpmhw552577290k5p99h8w0000gn:T:com.yellowmug.EasyCrop:0:screensho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arly's Computer:private:var:folders:b3:wgwpmhw552577290k5p99h8w0000gn:T:com.yellowmug.EasyCrop:0:screensho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97"/>
                    <a:stretch/>
                  </pic:blipFill>
                  <pic:spPr bwMode="auto">
                    <a:xfrm>
                      <a:off x="0" y="0"/>
                      <a:ext cx="3429000" cy="303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CC9F8C" w14:textId="77777777" w:rsidR="002B7552" w:rsidRDefault="002B7552" w:rsidP="0047177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42"/>
          <w:szCs w:val="42"/>
        </w:rPr>
      </w:pPr>
    </w:p>
    <w:p w14:paraId="2511A1E4" w14:textId="77777777" w:rsidR="002B7552" w:rsidRDefault="002B7552" w:rsidP="0047177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42"/>
          <w:szCs w:val="42"/>
        </w:rPr>
      </w:pPr>
    </w:p>
    <w:p w14:paraId="0FAED56D" w14:textId="77777777" w:rsidR="002B7552" w:rsidRDefault="002B7552" w:rsidP="0047177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42"/>
          <w:szCs w:val="42"/>
        </w:rPr>
      </w:pPr>
    </w:p>
    <w:p w14:paraId="413E64C1" w14:textId="77777777" w:rsidR="002B7552" w:rsidRDefault="002B7552" w:rsidP="0047177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42"/>
          <w:szCs w:val="42"/>
        </w:rPr>
      </w:pPr>
    </w:p>
    <w:p w14:paraId="11AC15C2" w14:textId="77777777" w:rsidR="002B7552" w:rsidRDefault="002B7552" w:rsidP="0047177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42"/>
          <w:szCs w:val="42"/>
        </w:rPr>
      </w:pPr>
    </w:p>
    <w:p w14:paraId="6606CF0E" w14:textId="77777777" w:rsidR="00F60208" w:rsidRDefault="00F60208" w:rsidP="0047177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42"/>
          <w:szCs w:val="42"/>
        </w:rPr>
      </w:pPr>
    </w:p>
    <w:p w14:paraId="11CB7E8F" w14:textId="77777777" w:rsidR="002B7552" w:rsidRDefault="002B7552" w:rsidP="0047177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42"/>
          <w:szCs w:val="42"/>
        </w:rPr>
      </w:pPr>
    </w:p>
    <w:p w14:paraId="46C2E793" w14:textId="77777777" w:rsidR="002B7552" w:rsidRDefault="002B7552" w:rsidP="0047177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42"/>
          <w:szCs w:val="42"/>
        </w:rPr>
      </w:pPr>
    </w:p>
    <w:p w14:paraId="307C6E1D" w14:textId="77777777" w:rsidR="002B7552" w:rsidRDefault="002B7552" w:rsidP="0047177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42"/>
          <w:szCs w:val="42"/>
        </w:rPr>
      </w:pPr>
    </w:p>
    <w:p w14:paraId="02614E09" w14:textId="77777777" w:rsidR="008D293B" w:rsidRDefault="008D293B" w:rsidP="0047177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FF0000"/>
          <w:sz w:val="42"/>
          <w:szCs w:val="42"/>
        </w:rPr>
      </w:pPr>
    </w:p>
    <w:p w14:paraId="69FB5DA6" w14:textId="77777777" w:rsidR="008D293B" w:rsidRDefault="008D293B" w:rsidP="0047177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FF0000"/>
          <w:sz w:val="42"/>
          <w:szCs w:val="42"/>
        </w:rPr>
      </w:pPr>
    </w:p>
    <w:p w14:paraId="687E03CC" w14:textId="77777777" w:rsidR="008E5C9B" w:rsidRDefault="00776F99" w:rsidP="0047177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FF0000"/>
          <w:sz w:val="42"/>
          <w:szCs w:val="42"/>
        </w:rPr>
      </w:pPr>
      <w:r>
        <w:rPr>
          <w:rFonts w:ascii="Arial" w:hAnsi="Arial" w:cs="Arial"/>
          <w:b/>
          <w:color w:val="FF0000"/>
          <w:sz w:val="42"/>
          <w:szCs w:val="42"/>
        </w:rPr>
        <w:t>Combining Tangent Properties 1 &amp; 2:</w:t>
      </w:r>
    </w:p>
    <w:p w14:paraId="4564A6EA" w14:textId="77777777" w:rsidR="00776F99" w:rsidRDefault="00776F99" w:rsidP="00776F99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FF0000"/>
          <w:sz w:val="42"/>
          <w:szCs w:val="42"/>
        </w:rPr>
      </w:pPr>
      <w:r>
        <w:rPr>
          <w:rFonts w:ascii="Arial" w:hAnsi="Arial" w:cs="Arial"/>
          <w:b/>
          <w:noProof/>
          <w:color w:val="FF0000"/>
          <w:sz w:val="42"/>
          <w:szCs w:val="42"/>
          <w:lang w:val="en-US"/>
        </w:rPr>
        <w:drawing>
          <wp:inline distT="0" distB="0" distL="0" distR="0" wp14:anchorId="5622D442" wp14:editId="5E388922">
            <wp:extent cx="5730530" cy="3124200"/>
            <wp:effectExtent l="0" t="0" r="10160" b="0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.PN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0530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6437DF" w14:textId="77777777" w:rsidR="008E5C9B" w:rsidRDefault="008E5C9B" w:rsidP="0047177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FF0000"/>
          <w:sz w:val="42"/>
          <w:szCs w:val="42"/>
        </w:rPr>
      </w:pPr>
    </w:p>
    <w:p w14:paraId="3CC05030" w14:textId="77777777" w:rsidR="008E5C9B" w:rsidRDefault="008E5C9B" w:rsidP="008E5C9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  <w:sz w:val="42"/>
          <w:szCs w:val="42"/>
        </w:rPr>
      </w:pPr>
      <w:r w:rsidRPr="00E23755">
        <w:rPr>
          <w:rFonts w:ascii="Arial" w:hAnsi="Arial" w:cs="Arial"/>
          <w:b/>
          <w:color w:val="FF0000"/>
          <w:sz w:val="42"/>
          <w:szCs w:val="42"/>
        </w:rPr>
        <w:t>Tangent Property #</w:t>
      </w:r>
      <w:r>
        <w:rPr>
          <w:rFonts w:ascii="Arial" w:hAnsi="Arial" w:cs="Arial"/>
          <w:b/>
          <w:color w:val="FF0000"/>
          <w:sz w:val="42"/>
          <w:szCs w:val="42"/>
        </w:rPr>
        <w:t>3</w:t>
      </w:r>
      <w:r w:rsidRPr="00E23755">
        <w:rPr>
          <w:rFonts w:ascii="Arial" w:hAnsi="Arial" w:cs="Arial"/>
          <w:b/>
          <w:color w:val="FF0000"/>
          <w:sz w:val="42"/>
          <w:szCs w:val="42"/>
        </w:rPr>
        <w:t>:</w:t>
      </w:r>
      <w:r w:rsidRPr="00FC7F13">
        <w:rPr>
          <w:rFonts w:ascii="Arial" w:hAnsi="Arial" w:cs="Arial"/>
          <w:color w:val="FF0000"/>
          <w:sz w:val="42"/>
          <w:szCs w:val="42"/>
        </w:rPr>
        <w:t xml:space="preserve"> </w:t>
      </w:r>
      <w:r>
        <w:rPr>
          <w:rFonts w:ascii="Arial" w:hAnsi="Arial" w:cs="Arial"/>
          <w:color w:val="000000"/>
          <w:sz w:val="42"/>
          <w:szCs w:val="42"/>
        </w:rPr>
        <w:t xml:space="preserve"> </w:t>
      </w:r>
      <w:r>
        <w:rPr>
          <w:rFonts w:ascii="Arial" w:hAnsi="Arial" w:cs="Arial"/>
          <w:b/>
          <w:color w:val="000000"/>
          <w:sz w:val="42"/>
          <w:szCs w:val="42"/>
        </w:rPr>
        <w:t>Locating the Origin using Tangent Lines</w:t>
      </w:r>
    </w:p>
    <w:p w14:paraId="38D103AD" w14:textId="04721BA4" w:rsidR="008E5C9B" w:rsidRDefault="008E5C9B" w:rsidP="00776F99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noProof/>
          <w:color w:val="000000"/>
          <w:sz w:val="42"/>
          <w:szCs w:val="42"/>
          <w:lang w:val="en-US"/>
        </w:rPr>
      </w:pPr>
    </w:p>
    <w:p w14:paraId="289B0E0A" w14:textId="77777777" w:rsidR="008D293B" w:rsidRDefault="008D293B" w:rsidP="00776F99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noProof/>
          <w:color w:val="000000"/>
          <w:sz w:val="42"/>
          <w:szCs w:val="42"/>
          <w:lang w:val="en-US"/>
        </w:rPr>
      </w:pPr>
    </w:p>
    <w:p w14:paraId="5F765698" w14:textId="7EAE89DD" w:rsidR="008D293B" w:rsidRDefault="008D293B" w:rsidP="00776F99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noProof/>
          <w:color w:val="000000"/>
          <w:sz w:val="42"/>
          <w:szCs w:val="42"/>
          <w:lang w:val="en-US"/>
        </w:rPr>
      </w:pPr>
      <w:r w:rsidRPr="00C04A64">
        <w:rPr>
          <w:rFonts w:ascii="Arial" w:hAnsi="Arial" w:cs="Arial"/>
          <w:noProof/>
          <w:sz w:val="36"/>
          <w:szCs w:val="36"/>
          <w:lang w:val="en-US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8008594" wp14:editId="5B4C921F">
                <wp:simplePos x="0" y="0"/>
                <wp:positionH relativeFrom="column">
                  <wp:posOffset>3566795</wp:posOffset>
                </wp:positionH>
                <wp:positionV relativeFrom="paragraph">
                  <wp:posOffset>167005</wp:posOffset>
                </wp:positionV>
                <wp:extent cx="1933575" cy="1828800"/>
                <wp:effectExtent l="0" t="0" r="28575" b="19050"/>
                <wp:wrapNone/>
                <wp:docPr id="6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3575" cy="182880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6" o:spid="_x0000_s1026" style="position:absolute;margin-left:280.85pt;margin-top:13.15pt;width:152.25pt;height:2in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" filled="f" strokecolor="#243f60 [1604]" strokeweight="2pt"/>
            </w:pict>
          </mc:Fallback>
        </mc:AlternateContent>
      </w:r>
    </w:p>
    <w:p w14:paraId="59E4F190" w14:textId="0D0472A3" w:rsidR="008D293B" w:rsidRDefault="008D293B" w:rsidP="00776F99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noProof/>
          <w:color w:val="000000"/>
          <w:sz w:val="42"/>
          <w:szCs w:val="42"/>
          <w:lang w:val="en-US"/>
        </w:rPr>
      </w:pPr>
    </w:p>
    <w:p w14:paraId="3F14142E" w14:textId="77777777" w:rsidR="008D293B" w:rsidRDefault="008D293B" w:rsidP="00776F99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noProof/>
          <w:color w:val="000000"/>
          <w:sz w:val="42"/>
          <w:szCs w:val="42"/>
          <w:lang w:val="en-US"/>
        </w:rPr>
      </w:pPr>
    </w:p>
    <w:p w14:paraId="0056EDA6" w14:textId="77777777" w:rsidR="008D293B" w:rsidRDefault="008D293B" w:rsidP="00776F99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noProof/>
          <w:color w:val="000000"/>
          <w:sz w:val="42"/>
          <w:szCs w:val="42"/>
          <w:lang w:val="en-US"/>
        </w:rPr>
      </w:pPr>
    </w:p>
    <w:p w14:paraId="21E7B0FB" w14:textId="77777777" w:rsidR="008D293B" w:rsidRDefault="008D293B" w:rsidP="00776F99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noProof/>
          <w:color w:val="000000"/>
          <w:sz w:val="42"/>
          <w:szCs w:val="42"/>
          <w:lang w:val="en-US"/>
        </w:rPr>
      </w:pPr>
    </w:p>
    <w:p w14:paraId="507D3F16" w14:textId="77777777" w:rsidR="008D293B" w:rsidRDefault="008D293B" w:rsidP="00776F99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noProof/>
          <w:color w:val="000000"/>
          <w:sz w:val="42"/>
          <w:szCs w:val="42"/>
          <w:lang w:val="en-US"/>
        </w:rPr>
      </w:pPr>
    </w:p>
    <w:p w14:paraId="6FEA162A" w14:textId="77777777" w:rsidR="008D293B" w:rsidRDefault="008D293B" w:rsidP="00776F99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000000"/>
          <w:sz w:val="42"/>
          <w:szCs w:val="42"/>
        </w:rPr>
      </w:pPr>
    </w:p>
    <w:p w14:paraId="4586CD34" w14:textId="77777777" w:rsidR="008E5C9B" w:rsidRDefault="008E5C9B" w:rsidP="008E5C9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  <w:sz w:val="42"/>
          <w:szCs w:val="42"/>
        </w:rPr>
      </w:pPr>
    </w:p>
    <w:p w14:paraId="39F1C893" w14:textId="77777777" w:rsidR="002B7552" w:rsidRDefault="002B7552" w:rsidP="008E5C9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  <w:sz w:val="42"/>
          <w:szCs w:val="42"/>
        </w:rPr>
      </w:pPr>
    </w:p>
    <w:p w14:paraId="0BA88679" w14:textId="77777777" w:rsidR="002B7552" w:rsidRDefault="002B7552" w:rsidP="008E5C9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  <w:sz w:val="42"/>
          <w:szCs w:val="42"/>
        </w:rPr>
      </w:pPr>
    </w:p>
    <w:p w14:paraId="5B3B85FB" w14:textId="77777777" w:rsidR="002B7552" w:rsidRDefault="002B7552" w:rsidP="008E5C9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  <w:sz w:val="42"/>
          <w:szCs w:val="42"/>
        </w:rPr>
      </w:pPr>
    </w:p>
    <w:p w14:paraId="158FC69A" w14:textId="77777777" w:rsidR="002B7552" w:rsidRDefault="002B7552" w:rsidP="008E5C9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  <w:sz w:val="42"/>
          <w:szCs w:val="42"/>
        </w:rPr>
      </w:pPr>
    </w:p>
    <w:p w14:paraId="47C2C24F" w14:textId="77777777" w:rsidR="002B7552" w:rsidRPr="00E23755" w:rsidRDefault="002B7552" w:rsidP="008E5C9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  <w:sz w:val="42"/>
          <w:szCs w:val="42"/>
        </w:rPr>
      </w:pPr>
    </w:p>
    <w:p w14:paraId="5F7B170F" w14:textId="77777777" w:rsidR="00FC7F13" w:rsidRPr="00E23755" w:rsidRDefault="00FC7F13" w:rsidP="0047177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  <w:sz w:val="42"/>
          <w:szCs w:val="42"/>
        </w:rPr>
      </w:pPr>
      <w:r w:rsidRPr="00E23755">
        <w:rPr>
          <w:rFonts w:ascii="Arial" w:hAnsi="Arial" w:cs="Arial"/>
          <w:b/>
          <w:color w:val="FF0000"/>
          <w:sz w:val="42"/>
          <w:szCs w:val="42"/>
        </w:rPr>
        <w:t>Tangent Property #</w:t>
      </w:r>
      <w:r w:rsidR="008E5C9B">
        <w:rPr>
          <w:rFonts w:ascii="Arial" w:hAnsi="Arial" w:cs="Arial"/>
          <w:b/>
          <w:color w:val="FF0000"/>
          <w:sz w:val="42"/>
          <w:szCs w:val="42"/>
        </w:rPr>
        <w:t>4</w:t>
      </w:r>
      <w:r w:rsidR="00E23755" w:rsidRPr="00E23755">
        <w:rPr>
          <w:rFonts w:ascii="Arial" w:hAnsi="Arial" w:cs="Arial"/>
          <w:b/>
          <w:color w:val="FF0000"/>
          <w:sz w:val="42"/>
          <w:szCs w:val="42"/>
        </w:rPr>
        <w:t>:</w:t>
      </w:r>
      <w:r w:rsidRPr="00FC7F13">
        <w:rPr>
          <w:rFonts w:ascii="Arial" w:hAnsi="Arial" w:cs="Arial"/>
          <w:color w:val="FF0000"/>
          <w:sz w:val="42"/>
          <w:szCs w:val="42"/>
        </w:rPr>
        <w:t xml:space="preserve"> </w:t>
      </w:r>
      <w:r>
        <w:rPr>
          <w:rFonts w:ascii="Arial" w:hAnsi="Arial" w:cs="Arial"/>
          <w:color w:val="000000"/>
          <w:sz w:val="42"/>
          <w:szCs w:val="42"/>
        </w:rPr>
        <w:t xml:space="preserve"> </w:t>
      </w:r>
      <w:r w:rsidRPr="00E23755">
        <w:rPr>
          <w:rFonts w:ascii="Arial" w:hAnsi="Arial" w:cs="Arial"/>
          <w:b/>
          <w:color w:val="000000"/>
          <w:sz w:val="42"/>
          <w:szCs w:val="42"/>
        </w:rPr>
        <w:t>Parallel Tangent Lines</w:t>
      </w:r>
    </w:p>
    <w:p w14:paraId="02680636" w14:textId="6F65A728" w:rsidR="00A00C28" w:rsidRDefault="00FC7F13" w:rsidP="0081178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36"/>
          <w:szCs w:val="36"/>
        </w:rPr>
      </w:pPr>
      <w:r>
        <w:rPr>
          <w:rFonts w:ascii="Arial" w:hAnsi="Arial" w:cs="Arial"/>
          <w:color w:val="000000"/>
          <w:sz w:val="42"/>
          <w:szCs w:val="42"/>
        </w:rPr>
        <w:br/>
      </w:r>
    </w:p>
    <w:p w14:paraId="29CAA04B" w14:textId="77777777" w:rsidR="00811785" w:rsidRDefault="00811785" w:rsidP="0081178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36"/>
          <w:szCs w:val="36"/>
        </w:rPr>
      </w:pPr>
    </w:p>
    <w:p w14:paraId="5D743356" w14:textId="77777777" w:rsidR="00811785" w:rsidRDefault="00811785" w:rsidP="0081178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36"/>
          <w:szCs w:val="36"/>
        </w:rPr>
      </w:pPr>
    </w:p>
    <w:p w14:paraId="4DE25F21" w14:textId="77777777" w:rsidR="00811785" w:rsidRDefault="00811785" w:rsidP="0081178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36"/>
          <w:szCs w:val="36"/>
        </w:rPr>
      </w:pPr>
    </w:p>
    <w:p w14:paraId="00685C9E" w14:textId="77777777" w:rsidR="00811785" w:rsidRDefault="00811785" w:rsidP="0081178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36"/>
          <w:szCs w:val="36"/>
        </w:rPr>
      </w:pPr>
    </w:p>
    <w:p w14:paraId="3EB5D4E4" w14:textId="77777777" w:rsidR="00811785" w:rsidRDefault="00811785" w:rsidP="0081178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36"/>
          <w:szCs w:val="36"/>
        </w:rPr>
      </w:pPr>
    </w:p>
    <w:p w14:paraId="60B51135" w14:textId="77777777" w:rsidR="00811785" w:rsidRPr="00776F99" w:rsidRDefault="00811785" w:rsidP="0081178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36"/>
          <w:szCs w:val="36"/>
        </w:rPr>
      </w:pPr>
    </w:p>
    <w:p w14:paraId="6C75A5F2" w14:textId="57F23266" w:rsidR="002B7552" w:rsidRDefault="002B7552" w:rsidP="00776F99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42"/>
          <w:szCs w:val="42"/>
        </w:rPr>
      </w:pPr>
      <w:r w:rsidRPr="002B7552">
        <w:rPr>
          <w:rFonts w:ascii="Arial" w:hAnsi="Arial" w:cs="Arial"/>
          <w:noProof/>
          <w:color w:val="000000"/>
          <w:sz w:val="42"/>
          <w:szCs w:val="42"/>
          <w:lang w:val="en-US"/>
        </w:rPr>
        <w:drawing>
          <wp:inline distT="0" distB="0" distL="0" distR="0" wp14:anchorId="018455F7" wp14:editId="4CE28F37">
            <wp:extent cx="3667637" cy="3143689"/>
            <wp:effectExtent l="0" t="0" r="9525" b="0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.PN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7637" cy="3143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6C290D" w14:textId="77777777" w:rsidR="002B7552" w:rsidRDefault="002B7552" w:rsidP="00776F99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42"/>
          <w:szCs w:val="42"/>
        </w:rPr>
      </w:pPr>
    </w:p>
    <w:p w14:paraId="686FC68A" w14:textId="77777777" w:rsidR="002B7552" w:rsidRDefault="002B7552" w:rsidP="00776F99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42"/>
          <w:szCs w:val="42"/>
        </w:rPr>
      </w:pPr>
    </w:p>
    <w:p w14:paraId="6BC2F186" w14:textId="0F4EAA91" w:rsidR="00A00C28" w:rsidRDefault="00A00C28" w:rsidP="00776F99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42"/>
          <w:szCs w:val="42"/>
        </w:rPr>
      </w:pPr>
    </w:p>
    <w:p w14:paraId="4A09E3CE" w14:textId="77777777" w:rsidR="002B7552" w:rsidRDefault="002B7552" w:rsidP="00776F99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42"/>
          <w:szCs w:val="42"/>
        </w:rPr>
      </w:pPr>
    </w:p>
    <w:p w14:paraId="78753BE3" w14:textId="77777777" w:rsidR="002B7552" w:rsidRDefault="002B7552" w:rsidP="00776F99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42"/>
          <w:szCs w:val="42"/>
        </w:rPr>
      </w:pPr>
    </w:p>
    <w:p w14:paraId="44875C70" w14:textId="08BBA199" w:rsidR="002B7552" w:rsidRDefault="002B7552" w:rsidP="00776F99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42"/>
          <w:szCs w:val="42"/>
        </w:rPr>
      </w:pPr>
      <w:r w:rsidRPr="0026695C">
        <w:rPr>
          <w:rFonts w:ascii="Arial" w:hAnsi="Arial" w:cs="Arial"/>
          <w:noProof/>
          <w:color w:val="000000"/>
          <w:sz w:val="42"/>
          <w:szCs w:val="42"/>
          <w:lang w:val="en-US"/>
        </w:rPr>
        <w:drawing>
          <wp:anchor distT="0" distB="0" distL="114300" distR="114300" simplePos="0" relativeHeight="251682816" behindDoc="0" locked="0" layoutInCell="1" allowOverlap="1" wp14:anchorId="65C4CB95" wp14:editId="53FAC7AE">
            <wp:simplePos x="0" y="0"/>
            <wp:positionH relativeFrom="column">
              <wp:posOffset>-114300</wp:posOffset>
            </wp:positionH>
            <wp:positionV relativeFrom="paragraph">
              <wp:posOffset>141605</wp:posOffset>
            </wp:positionV>
            <wp:extent cx="1694180" cy="1092835"/>
            <wp:effectExtent l="0" t="0" r="762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.PNG"/>
                    <pic:cNvPicPr/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7149"/>
                    <a:stretch/>
                  </pic:blipFill>
                  <pic:spPr bwMode="auto">
                    <a:xfrm>
                      <a:off x="0" y="0"/>
                      <a:ext cx="1694180" cy="10928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F220F6" w14:textId="6C6A25E8" w:rsidR="002B7552" w:rsidRDefault="002B7552" w:rsidP="00776F99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42"/>
          <w:szCs w:val="42"/>
        </w:rPr>
      </w:pPr>
      <w:r>
        <w:rPr>
          <w:rFonts w:ascii="Arial" w:hAnsi="Arial" w:cs="Arial"/>
          <w:noProof/>
          <w:color w:val="000000"/>
          <w:sz w:val="42"/>
          <w:szCs w:val="42"/>
          <w:lang w:val="en-US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F3D3808" wp14:editId="590A7D15">
                <wp:simplePos x="0" y="0"/>
                <wp:positionH relativeFrom="column">
                  <wp:posOffset>2171700</wp:posOffset>
                </wp:positionH>
                <wp:positionV relativeFrom="paragraph">
                  <wp:posOffset>177800</wp:posOffset>
                </wp:positionV>
                <wp:extent cx="3429000" cy="914400"/>
                <wp:effectExtent l="0" t="0" r="0" b="0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C537CF" w14:textId="7C2C3974" w:rsidR="00F60208" w:rsidRDefault="00F60208">
                            <w:pPr>
                              <w:rPr>
                                <w:sz w:val="30"/>
                                <w:szCs w:val="30"/>
                              </w:rPr>
                            </w:pPr>
                            <w:r w:rsidRPr="002B7552">
                              <w:rPr>
                                <w:sz w:val="30"/>
                                <w:szCs w:val="30"/>
                              </w:rPr>
                              <w:t>Pythagorean Theorem worksheet</w:t>
                            </w:r>
                          </w:p>
                          <w:p w14:paraId="026D6A0C" w14:textId="592ADACC" w:rsidR="00F60208" w:rsidRPr="002B7552" w:rsidRDefault="00F60208">
                            <w:pPr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sz w:val="30"/>
                                <w:szCs w:val="30"/>
                              </w:rPr>
                              <w:t>IXL F.9 Tangent Lines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mv="urn:schemas-microsoft-com:mac:vml" xmlns:mo="http://schemas.microsoft.com/office/mac/office/2008/main"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2" o:spid="_x0000_s1027" type="#_x0000_t202" style="position:absolute;left:0;text-align:left;margin-left:171pt;margin-top:14pt;width:270pt;height:1in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" filled="f" stroked="f">
                <v:textbox>
                  <w:txbxContent>
                    <w:p w14:paraId="27C537CF" w14:textId="7C2C3974" w:rsidR="00194ADD" w:rsidRDefault="00194ADD">
                      <w:pPr>
                        <w:rPr>
                          <w:sz w:val="30"/>
                          <w:szCs w:val="30"/>
                        </w:rPr>
                      </w:pPr>
                      <w:r w:rsidRPr="002B7552">
                        <w:rPr>
                          <w:sz w:val="30"/>
                          <w:szCs w:val="30"/>
                        </w:rPr>
                        <w:t>Pythagorean Theorem worksheet</w:t>
                      </w:r>
                    </w:p>
                    <w:p w14:paraId="026D6A0C" w14:textId="592ADACC" w:rsidR="00194ADD" w:rsidRPr="002B7552" w:rsidRDefault="00194ADD">
                      <w:pPr>
                        <w:rPr>
                          <w:sz w:val="30"/>
                          <w:szCs w:val="30"/>
                        </w:rPr>
                      </w:pPr>
                      <w:r>
                        <w:rPr>
                          <w:sz w:val="30"/>
                          <w:szCs w:val="30"/>
                        </w:rPr>
                        <w:t>IXL F.9 Tangent Lines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EE742E7" w14:textId="77777777" w:rsidR="002B7552" w:rsidRDefault="002B7552" w:rsidP="00776F99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42"/>
          <w:szCs w:val="42"/>
        </w:rPr>
      </w:pPr>
    </w:p>
    <w:p w14:paraId="47A52056" w14:textId="77777777" w:rsidR="002B7552" w:rsidRDefault="002B7552" w:rsidP="00776F99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42"/>
          <w:szCs w:val="42"/>
        </w:rPr>
      </w:pPr>
    </w:p>
    <w:p w14:paraId="24D64D33" w14:textId="77777777" w:rsidR="002B7552" w:rsidRDefault="002B7552" w:rsidP="00776F99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42"/>
          <w:szCs w:val="42"/>
        </w:rPr>
      </w:pPr>
    </w:p>
    <w:p w14:paraId="65A69812" w14:textId="06D73291" w:rsidR="002B7552" w:rsidRDefault="002B7552" w:rsidP="00776F99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42"/>
          <w:szCs w:val="42"/>
        </w:rPr>
      </w:pPr>
    </w:p>
    <w:p w14:paraId="6E5088B4" w14:textId="6176575C" w:rsidR="001A78F8" w:rsidRPr="00D3375F" w:rsidRDefault="0048752D" w:rsidP="0047177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  <w:sz w:val="42"/>
          <w:szCs w:val="42"/>
        </w:rPr>
      </w:pPr>
      <w:r>
        <w:rPr>
          <w:rFonts w:ascii="Arial" w:hAnsi="Arial" w:cs="Arial"/>
          <w:b/>
          <w:color w:val="000000"/>
          <w:sz w:val="42"/>
          <w:szCs w:val="42"/>
        </w:rPr>
        <w:t>9</w:t>
      </w:r>
      <w:r w:rsidR="001A78F8" w:rsidRPr="00D3375F">
        <w:rPr>
          <w:rFonts w:ascii="Arial" w:hAnsi="Arial" w:cs="Arial"/>
          <w:b/>
          <w:color w:val="000000"/>
          <w:sz w:val="42"/>
          <w:szCs w:val="42"/>
        </w:rPr>
        <w:t>.2 Chord Properties</w:t>
      </w:r>
    </w:p>
    <w:p w14:paraId="22996604" w14:textId="77777777" w:rsidR="001A78F8" w:rsidRDefault="001A78F8" w:rsidP="0047177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32"/>
          <w:szCs w:val="32"/>
        </w:rPr>
      </w:pPr>
    </w:p>
    <w:p w14:paraId="71EB6E68" w14:textId="0BC93772" w:rsidR="0068475C" w:rsidRPr="0099371B" w:rsidRDefault="002A3436" w:rsidP="002A343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36"/>
          <w:szCs w:val="36"/>
        </w:rPr>
      </w:pPr>
      <w:r>
        <w:rPr>
          <w:rFonts w:ascii="Arial" w:hAnsi="Arial" w:cs="Arial"/>
          <w:color w:val="000000"/>
          <w:sz w:val="36"/>
          <w:szCs w:val="36"/>
        </w:rPr>
        <w:t>Chord properties:</w:t>
      </w:r>
    </w:p>
    <w:p w14:paraId="6FF78C81" w14:textId="40F25A83" w:rsidR="00C34F18" w:rsidRDefault="00C34F18" w:rsidP="001A78F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14:paraId="4A593E4D" w14:textId="763D22F1" w:rsidR="00811785" w:rsidRDefault="00811785" w:rsidP="002A343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color w:val="000000"/>
          <w:sz w:val="24"/>
          <w:szCs w:val="24"/>
          <w:lang w:val="en-US"/>
        </w:rPr>
        <w:drawing>
          <wp:anchor distT="0" distB="0" distL="114300" distR="114300" simplePos="0" relativeHeight="251686912" behindDoc="0" locked="0" layoutInCell="1" allowOverlap="1" wp14:anchorId="66E65DA6" wp14:editId="2C027755">
            <wp:simplePos x="0" y="0"/>
            <wp:positionH relativeFrom="column">
              <wp:posOffset>-147955</wp:posOffset>
            </wp:positionH>
            <wp:positionV relativeFrom="paragraph">
              <wp:posOffset>61595</wp:posOffset>
            </wp:positionV>
            <wp:extent cx="2543810" cy="2414905"/>
            <wp:effectExtent l="0" t="0" r="8890" b="4445"/>
            <wp:wrapSquare wrapText="bothSides"/>
            <wp:docPr id="17" name="Picture 17" descr="Carly's Computer:private:var:folders:b3:wgwpmhw552577290k5p99h8w0000gn:T:com.yellowmug.EasyCrop:14:screensho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arly's Computer:private:var:folders:b3:wgwpmhw552577290k5p99h8w0000gn:T:com.yellowmug.EasyCrop:14:screenshot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810" cy="241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CB7E191" w14:textId="77777777" w:rsidR="00811785" w:rsidRDefault="00811785" w:rsidP="002A3436">
      <w:pPr>
        <w:rPr>
          <w:rFonts w:ascii="Arial" w:hAnsi="Arial" w:cs="Arial"/>
          <w:sz w:val="24"/>
          <w:szCs w:val="24"/>
        </w:rPr>
      </w:pPr>
    </w:p>
    <w:p w14:paraId="15557077" w14:textId="77777777" w:rsidR="00811785" w:rsidRDefault="00811785" w:rsidP="002A3436">
      <w:pPr>
        <w:rPr>
          <w:rFonts w:ascii="Arial" w:hAnsi="Arial" w:cs="Arial"/>
          <w:sz w:val="24"/>
          <w:szCs w:val="24"/>
        </w:rPr>
      </w:pPr>
    </w:p>
    <w:p w14:paraId="09C83138" w14:textId="77777777" w:rsidR="00811785" w:rsidRDefault="00811785" w:rsidP="002A3436">
      <w:pPr>
        <w:rPr>
          <w:rFonts w:ascii="Arial" w:hAnsi="Arial" w:cs="Arial"/>
          <w:sz w:val="24"/>
          <w:szCs w:val="24"/>
        </w:rPr>
      </w:pPr>
    </w:p>
    <w:p w14:paraId="06D63378" w14:textId="6C619279" w:rsidR="002A3436" w:rsidRDefault="002A3436" w:rsidP="002A3436">
      <w:pPr>
        <w:rPr>
          <w:rFonts w:ascii="Arial" w:hAnsi="Arial" w:cs="Arial"/>
          <w:sz w:val="24"/>
          <w:szCs w:val="24"/>
        </w:rPr>
      </w:pPr>
    </w:p>
    <w:p w14:paraId="75A8CAAC" w14:textId="77777777" w:rsidR="00811785" w:rsidRDefault="00811785" w:rsidP="002A3436">
      <w:pPr>
        <w:rPr>
          <w:rFonts w:ascii="Arial" w:hAnsi="Arial" w:cs="Arial"/>
          <w:sz w:val="24"/>
          <w:szCs w:val="24"/>
        </w:rPr>
      </w:pPr>
    </w:p>
    <w:p w14:paraId="67741DAC" w14:textId="77777777" w:rsidR="00811785" w:rsidRDefault="00811785" w:rsidP="002A3436">
      <w:pPr>
        <w:rPr>
          <w:rFonts w:ascii="Arial" w:hAnsi="Arial" w:cs="Arial"/>
          <w:sz w:val="24"/>
          <w:szCs w:val="24"/>
        </w:rPr>
      </w:pPr>
    </w:p>
    <w:p w14:paraId="6CA32C9E" w14:textId="77777777" w:rsidR="00811785" w:rsidRDefault="00811785" w:rsidP="002A3436">
      <w:pPr>
        <w:rPr>
          <w:rFonts w:ascii="Arial" w:hAnsi="Arial" w:cs="Arial"/>
          <w:sz w:val="24"/>
          <w:szCs w:val="24"/>
        </w:rPr>
      </w:pPr>
    </w:p>
    <w:p w14:paraId="4AF3A122" w14:textId="77777777" w:rsidR="00811785" w:rsidRDefault="00811785" w:rsidP="002A3436">
      <w:pPr>
        <w:rPr>
          <w:rFonts w:ascii="Arial" w:hAnsi="Arial" w:cs="Arial"/>
          <w:sz w:val="24"/>
          <w:szCs w:val="24"/>
        </w:rPr>
      </w:pPr>
    </w:p>
    <w:p w14:paraId="7F79793A" w14:textId="77777777" w:rsidR="00811785" w:rsidRPr="002A3436" w:rsidRDefault="00811785" w:rsidP="002A3436">
      <w:pPr>
        <w:rPr>
          <w:rFonts w:ascii="Arial" w:hAnsi="Arial" w:cs="Arial"/>
          <w:sz w:val="24"/>
          <w:szCs w:val="24"/>
        </w:rPr>
      </w:pPr>
    </w:p>
    <w:p w14:paraId="628126C8" w14:textId="49C84396" w:rsidR="00C34F18" w:rsidRDefault="00C34F18" w:rsidP="001A78F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14:paraId="0FB9BC99" w14:textId="345AE92D" w:rsidR="003716DC" w:rsidRDefault="003716DC" w:rsidP="003716D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8"/>
          <w:szCs w:val="28"/>
        </w:rPr>
      </w:pPr>
      <w:r w:rsidRPr="00DF241D">
        <w:rPr>
          <w:rFonts w:ascii="Arial" w:hAnsi="Arial" w:cs="Arial"/>
          <w:color w:val="000000"/>
          <w:sz w:val="28"/>
          <w:szCs w:val="28"/>
        </w:rPr>
        <w:t xml:space="preserve">We use these properties to create </w:t>
      </w:r>
      <w:r w:rsidRPr="00DF241D">
        <w:rPr>
          <w:rFonts w:ascii="Arial" w:hAnsi="Arial" w:cs="Arial"/>
          <w:b/>
          <w:i/>
          <w:color w:val="000000"/>
          <w:sz w:val="28"/>
          <w:szCs w:val="28"/>
        </w:rPr>
        <w:t>triangles</w:t>
      </w:r>
      <w:r w:rsidR="00C7238D">
        <w:rPr>
          <w:rFonts w:ascii="Arial" w:hAnsi="Arial" w:cs="Arial"/>
          <w:color w:val="000000"/>
          <w:sz w:val="28"/>
          <w:szCs w:val="28"/>
        </w:rPr>
        <w:t>.</w:t>
      </w:r>
    </w:p>
    <w:p w14:paraId="27885613" w14:textId="77777777" w:rsidR="00C7238D" w:rsidRDefault="00C7238D" w:rsidP="003716D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8"/>
          <w:szCs w:val="28"/>
        </w:rPr>
      </w:pPr>
    </w:p>
    <w:p w14:paraId="1EB027C2" w14:textId="77777777" w:rsidR="00C7238D" w:rsidRDefault="00C7238D" w:rsidP="003716D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8"/>
          <w:szCs w:val="28"/>
        </w:rPr>
      </w:pPr>
    </w:p>
    <w:p w14:paraId="66F21118" w14:textId="77777777" w:rsidR="00C7238D" w:rsidRPr="00DF241D" w:rsidRDefault="00C7238D" w:rsidP="003716D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8"/>
          <w:szCs w:val="28"/>
        </w:rPr>
      </w:pPr>
    </w:p>
    <w:p w14:paraId="6384E94F" w14:textId="77777777" w:rsidR="0068475C" w:rsidRPr="00DF241D" w:rsidRDefault="0099371B" w:rsidP="003716DC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8"/>
          <w:szCs w:val="28"/>
        </w:rPr>
      </w:pPr>
      <w:r w:rsidRPr="00DF241D">
        <w:rPr>
          <w:rFonts w:ascii="Arial" w:hAnsi="Arial" w:cs="Arial"/>
          <w:color w:val="000000"/>
          <w:sz w:val="28"/>
          <w:szCs w:val="28"/>
        </w:rPr>
        <w:t>W</w:t>
      </w:r>
      <w:r w:rsidR="0068475C" w:rsidRPr="00DF241D">
        <w:rPr>
          <w:rFonts w:ascii="Arial" w:hAnsi="Arial" w:cs="Arial"/>
          <w:color w:val="000000"/>
          <w:sz w:val="28"/>
          <w:szCs w:val="28"/>
        </w:rPr>
        <w:t xml:space="preserve">e can combine these </w:t>
      </w:r>
      <w:r w:rsidRPr="00DF241D">
        <w:rPr>
          <w:rFonts w:ascii="Arial" w:hAnsi="Arial" w:cs="Arial"/>
          <w:color w:val="000000"/>
          <w:sz w:val="28"/>
          <w:szCs w:val="28"/>
        </w:rPr>
        <w:t xml:space="preserve">3 chord </w:t>
      </w:r>
      <w:r w:rsidR="0068475C" w:rsidRPr="00DF241D">
        <w:rPr>
          <w:rFonts w:ascii="Arial" w:hAnsi="Arial" w:cs="Arial"/>
          <w:color w:val="000000"/>
          <w:sz w:val="28"/>
          <w:szCs w:val="28"/>
        </w:rPr>
        <w:t>properties into one rule</w:t>
      </w:r>
      <w:r w:rsidRPr="00DF241D">
        <w:rPr>
          <w:rFonts w:ascii="Arial" w:hAnsi="Arial" w:cs="Arial"/>
          <w:color w:val="000000"/>
          <w:sz w:val="28"/>
          <w:szCs w:val="28"/>
        </w:rPr>
        <w:t>:</w:t>
      </w:r>
    </w:p>
    <w:p w14:paraId="7CF77095" w14:textId="77777777" w:rsidR="00E70CFA" w:rsidRPr="00DF241D" w:rsidRDefault="00E70CFA" w:rsidP="0068475C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8"/>
          <w:szCs w:val="28"/>
        </w:rPr>
      </w:pPr>
    </w:p>
    <w:p w14:paraId="3BA7121E" w14:textId="77777777" w:rsidR="00C34F18" w:rsidRDefault="00E70CFA" w:rsidP="001A78F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noProof/>
          <w:color w:val="000000"/>
          <w:sz w:val="24"/>
          <w:szCs w:val="24"/>
          <w:lang w:val="en-US"/>
        </w:rPr>
        <w:drawing>
          <wp:inline distT="0" distB="0" distL="0" distR="0" wp14:anchorId="00F2BF55" wp14:editId="7BA2DBE5">
            <wp:extent cx="2610214" cy="2457793"/>
            <wp:effectExtent l="0" t="0" r="0" b="0"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.PN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0214" cy="2457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6EEAD5" w14:textId="77777777" w:rsidR="00C34F18" w:rsidRDefault="00C34F18" w:rsidP="001A78F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14:paraId="2133B05E" w14:textId="77777777" w:rsidR="00C34F18" w:rsidRDefault="00C34F18" w:rsidP="001A78F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14:paraId="2A372551" w14:textId="77777777" w:rsidR="00D50B67" w:rsidRDefault="00D50B67" w:rsidP="001A78F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14:paraId="3BEA4F1F" w14:textId="77777777" w:rsidR="00D50B67" w:rsidRDefault="00D50B67" w:rsidP="001A78F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14:paraId="7D919D91" w14:textId="77777777" w:rsidR="00205E1C" w:rsidRDefault="00205E1C" w:rsidP="001A78F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32"/>
          <w:szCs w:val="32"/>
        </w:rPr>
      </w:pPr>
    </w:p>
    <w:p w14:paraId="5656C394" w14:textId="77777777" w:rsidR="001A78F8" w:rsidRPr="00F87BB6" w:rsidRDefault="001A78F8" w:rsidP="001A78F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36"/>
          <w:szCs w:val="36"/>
        </w:rPr>
      </w:pPr>
      <w:r w:rsidRPr="00F87BB6">
        <w:rPr>
          <w:rFonts w:ascii="Arial" w:hAnsi="Arial" w:cs="Arial"/>
          <w:b/>
          <w:color w:val="000000"/>
          <w:sz w:val="36"/>
          <w:szCs w:val="36"/>
        </w:rPr>
        <w:t>Example</w:t>
      </w:r>
      <w:r w:rsidR="0068475C" w:rsidRPr="00F87BB6">
        <w:rPr>
          <w:rFonts w:ascii="Arial" w:hAnsi="Arial" w:cs="Arial"/>
          <w:b/>
          <w:color w:val="000000"/>
          <w:sz w:val="36"/>
          <w:szCs w:val="36"/>
        </w:rPr>
        <w:t xml:space="preserve"> #1</w:t>
      </w:r>
      <w:r w:rsidRPr="00F87BB6">
        <w:rPr>
          <w:rFonts w:ascii="Arial" w:hAnsi="Arial" w:cs="Arial"/>
          <w:b/>
          <w:color w:val="000000"/>
          <w:sz w:val="36"/>
          <w:szCs w:val="36"/>
        </w:rPr>
        <w:t>:</w:t>
      </w:r>
      <w:r w:rsidRPr="00F87BB6">
        <w:rPr>
          <w:rFonts w:ascii="Arial" w:hAnsi="Arial" w:cs="Arial"/>
          <w:color w:val="000000"/>
          <w:sz w:val="36"/>
          <w:szCs w:val="36"/>
        </w:rPr>
        <w:t xml:space="preserve">  </w:t>
      </w:r>
      <w:r w:rsidRPr="00F87BB6">
        <w:rPr>
          <w:rFonts w:ascii="Arial" w:hAnsi="Arial" w:cs="Arial"/>
          <w:b/>
          <w:color w:val="000000"/>
          <w:sz w:val="36"/>
          <w:szCs w:val="36"/>
        </w:rPr>
        <w:t xml:space="preserve">Determine the measures of Angles </w:t>
      </w:r>
      <w:r w:rsidRPr="00F87BB6">
        <w:rPr>
          <w:rFonts w:ascii="Arial" w:hAnsi="Arial" w:cs="Arial"/>
          <w:b/>
          <w:i/>
          <w:iCs/>
          <w:color w:val="000000"/>
          <w:sz w:val="36"/>
          <w:szCs w:val="36"/>
        </w:rPr>
        <w:t>x</w:t>
      </w:r>
      <w:r w:rsidRPr="00F87BB6">
        <w:rPr>
          <w:rFonts w:ascii="Arial" w:hAnsi="Arial" w:cs="Arial"/>
          <w:b/>
          <w:color w:val="000000"/>
          <w:sz w:val="36"/>
          <w:szCs w:val="36"/>
        </w:rPr>
        <w:t xml:space="preserve">, </w:t>
      </w:r>
      <w:r w:rsidRPr="00F87BB6">
        <w:rPr>
          <w:rFonts w:ascii="Arial" w:hAnsi="Arial" w:cs="Arial"/>
          <w:b/>
          <w:i/>
          <w:iCs/>
          <w:color w:val="000000"/>
          <w:sz w:val="36"/>
          <w:szCs w:val="36"/>
        </w:rPr>
        <w:t>y</w:t>
      </w:r>
      <w:r w:rsidRPr="00F87BB6">
        <w:rPr>
          <w:rFonts w:ascii="Arial" w:hAnsi="Arial" w:cs="Arial"/>
          <w:b/>
          <w:color w:val="000000"/>
          <w:sz w:val="36"/>
          <w:szCs w:val="36"/>
        </w:rPr>
        <w:t xml:space="preserve">, and </w:t>
      </w:r>
      <w:r w:rsidRPr="00F87BB6">
        <w:rPr>
          <w:rFonts w:ascii="Arial" w:hAnsi="Arial" w:cs="Arial"/>
          <w:b/>
          <w:i/>
          <w:iCs/>
          <w:color w:val="000000"/>
          <w:sz w:val="36"/>
          <w:szCs w:val="36"/>
        </w:rPr>
        <w:t>z</w:t>
      </w:r>
      <w:r w:rsidRPr="00F87BB6">
        <w:rPr>
          <w:rFonts w:ascii="Arial" w:hAnsi="Arial" w:cs="Arial"/>
          <w:b/>
          <w:color w:val="000000"/>
          <w:sz w:val="36"/>
          <w:szCs w:val="36"/>
        </w:rPr>
        <w:t>.</w:t>
      </w:r>
    </w:p>
    <w:p w14:paraId="5999E100" w14:textId="77777777" w:rsidR="00C34F18" w:rsidRPr="00AC7161" w:rsidRDefault="001A78F8" w:rsidP="0047177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42"/>
          <w:szCs w:val="42"/>
        </w:rPr>
      </w:pPr>
      <w:r>
        <w:rPr>
          <w:noProof/>
          <w:lang w:val="en-US"/>
        </w:rPr>
        <w:drawing>
          <wp:inline distT="0" distB="0" distL="0" distR="0" wp14:anchorId="629C7ECF" wp14:editId="28B9BCB8">
            <wp:extent cx="2619375" cy="2581275"/>
            <wp:effectExtent l="0" t="0" r="9525" b="9525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59ADD7" w14:textId="77777777" w:rsidR="00C34F18" w:rsidRDefault="00C34F18" w:rsidP="0047177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14:paraId="0B617AAC" w14:textId="77777777" w:rsidR="00D50B67" w:rsidRDefault="00D50B67" w:rsidP="0047177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14:paraId="35ABC751" w14:textId="77777777" w:rsidR="00D50B67" w:rsidRDefault="00D50B67" w:rsidP="0047177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14:paraId="1A0A360F" w14:textId="77777777" w:rsidR="00D50B67" w:rsidRDefault="00D50B67" w:rsidP="0047177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14:paraId="6F17C0B6" w14:textId="77777777" w:rsidR="009E3393" w:rsidRDefault="009E3393" w:rsidP="0047177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14:paraId="14C8A9CE" w14:textId="77777777" w:rsidR="00D50B67" w:rsidRDefault="00D50B67" w:rsidP="0047177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14:paraId="2E6F0013" w14:textId="77777777" w:rsidR="001A78F8" w:rsidRPr="00D50B67" w:rsidRDefault="001A78F8" w:rsidP="0047177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30"/>
          <w:szCs w:val="30"/>
        </w:rPr>
      </w:pPr>
      <w:r w:rsidRPr="00D50B67">
        <w:rPr>
          <w:rFonts w:ascii="Arial" w:hAnsi="Arial" w:cs="Arial"/>
          <w:b/>
          <w:color w:val="000000"/>
          <w:sz w:val="30"/>
          <w:szCs w:val="30"/>
        </w:rPr>
        <w:t xml:space="preserve">Example #2:  </w:t>
      </w:r>
      <w:r w:rsidRPr="00D50B67">
        <w:rPr>
          <w:rFonts w:ascii="Arial" w:hAnsi="Arial" w:cs="Arial"/>
          <w:color w:val="000000"/>
          <w:sz w:val="30"/>
          <w:szCs w:val="30"/>
        </w:rPr>
        <w:t>O is the center of the circle. Find the length of chord AB.</w:t>
      </w:r>
    </w:p>
    <w:p w14:paraId="2C8133EC" w14:textId="7126FAD5" w:rsidR="00AC7161" w:rsidRDefault="001A78F8" w:rsidP="0047177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42"/>
          <w:szCs w:val="42"/>
        </w:rPr>
      </w:pPr>
      <w:r>
        <w:rPr>
          <w:noProof/>
          <w:lang w:val="en-US"/>
        </w:rPr>
        <w:drawing>
          <wp:inline distT="0" distB="0" distL="0" distR="0" wp14:anchorId="7889996F" wp14:editId="51D0392D">
            <wp:extent cx="2305050" cy="2362200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2CAB24" w14:textId="77777777" w:rsidR="00811785" w:rsidRDefault="00811785" w:rsidP="0047177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42"/>
          <w:szCs w:val="42"/>
        </w:rPr>
      </w:pPr>
    </w:p>
    <w:p w14:paraId="36AE74B2" w14:textId="77777777" w:rsidR="00811785" w:rsidRDefault="00811785" w:rsidP="0047177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42"/>
          <w:szCs w:val="42"/>
        </w:rPr>
      </w:pPr>
    </w:p>
    <w:p w14:paraId="5DBFAACD" w14:textId="77777777" w:rsidR="00811785" w:rsidRDefault="00811785" w:rsidP="0047177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42"/>
          <w:szCs w:val="42"/>
        </w:rPr>
      </w:pPr>
    </w:p>
    <w:p w14:paraId="1D086805" w14:textId="77777777" w:rsidR="00811785" w:rsidRDefault="00811785" w:rsidP="0047177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42"/>
          <w:szCs w:val="42"/>
        </w:rPr>
      </w:pPr>
    </w:p>
    <w:p w14:paraId="668B50B8" w14:textId="77777777" w:rsidR="00811785" w:rsidRDefault="00811785" w:rsidP="0047177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42"/>
          <w:szCs w:val="42"/>
        </w:rPr>
      </w:pPr>
    </w:p>
    <w:p w14:paraId="09A498EF" w14:textId="77777777" w:rsidR="00811785" w:rsidRDefault="00811785" w:rsidP="0047177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42"/>
          <w:szCs w:val="42"/>
        </w:rPr>
      </w:pPr>
    </w:p>
    <w:p w14:paraId="73B1A565" w14:textId="77777777" w:rsidR="0087596E" w:rsidRPr="00D50B67" w:rsidRDefault="0087596E" w:rsidP="0087596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30"/>
          <w:szCs w:val="30"/>
        </w:rPr>
      </w:pPr>
      <w:r w:rsidRPr="00D50B67">
        <w:rPr>
          <w:rFonts w:ascii="Arial" w:hAnsi="Arial" w:cs="Arial"/>
          <w:b/>
          <w:color w:val="000000"/>
          <w:sz w:val="30"/>
          <w:szCs w:val="30"/>
        </w:rPr>
        <w:t>Example #3:</w:t>
      </w:r>
      <w:r w:rsidRPr="00D50B67">
        <w:rPr>
          <w:rFonts w:ascii="Arial" w:hAnsi="Arial" w:cs="Arial"/>
          <w:color w:val="000000"/>
          <w:sz w:val="30"/>
          <w:szCs w:val="30"/>
        </w:rPr>
        <w:t xml:space="preserve"> AB is a diameter with length 26 cm.</w:t>
      </w:r>
      <w:r w:rsidR="00AC7161" w:rsidRPr="00D50B67">
        <w:rPr>
          <w:rFonts w:ascii="Arial" w:hAnsi="Arial" w:cs="Arial"/>
          <w:color w:val="000000"/>
          <w:sz w:val="30"/>
          <w:szCs w:val="30"/>
        </w:rPr>
        <w:t xml:space="preserve">  </w:t>
      </w:r>
      <w:r w:rsidRPr="00D50B67">
        <w:rPr>
          <w:rFonts w:ascii="Arial" w:hAnsi="Arial" w:cs="Arial"/>
          <w:color w:val="000000"/>
          <w:sz w:val="30"/>
          <w:szCs w:val="30"/>
        </w:rPr>
        <w:t xml:space="preserve">CD is a chord that is 10 cm from the center O. </w:t>
      </w:r>
      <w:r w:rsidR="00AC7161" w:rsidRPr="00D50B67">
        <w:rPr>
          <w:rFonts w:ascii="Arial" w:hAnsi="Arial" w:cs="Arial"/>
          <w:color w:val="000000"/>
          <w:sz w:val="30"/>
          <w:szCs w:val="30"/>
        </w:rPr>
        <w:t xml:space="preserve"> </w:t>
      </w:r>
      <w:r w:rsidRPr="00D50B67">
        <w:rPr>
          <w:rFonts w:ascii="Arial" w:hAnsi="Arial" w:cs="Arial"/>
          <w:color w:val="000000"/>
          <w:sz w:val="30"/>
          <w:szCs w:val="30"/>
        </w:rPr>
        <w:t>What is the length of the chord?</w:t>
      </w:r>
    </w:p>
    <w:p w14:paraId="3857BA2E" w14:textId="7F71A3A7" w:rsidR="0087596E" w:rsidRDefault="0087596E" w:rsidP="0047177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42"/>
          <w:szCs w:val="42"/>
        </w:rPr>
      </w:pPr>
      <w:r>
        <w:rPr>
          <w:noProof/>
          <w:lang w:val="en-US"/>
        </w:rPr>
        <w:drawing>
          <wp:inline distT="0" distB="0" distL="0" distR="0" wp14:anchorId="3C2E44F2" wp14:editId="5617CA56">
            <wp:extent cx="2543175" cy="2162175"/>
            <wp:effectExtent l="0" t="0" r="9525" b="9525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8BC67E" w14:textId="77777777" w:rsidR="00811785" w:rsidRDefault="00811785" w:rsidP="0047177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42"/>
          <w:szCs w:val="42"/>
        </w:rPr>
      </w:pPr>
    </w:p>
    <w:p w14:paraId="2F4A960F" w14:textId="77777777" w:rsidR="00811785" w:rsidRDefault="00811785" w:rsidP="0047177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42"/>
          <w:szCs w:val="42"/>
        </w:rPr>
      </w:pPr>
    </w:p>
    <w:p w14:paraId="5B6B7F76" w14:textId="77777777" w:rsidR="00811785" w:rsidRDefault="00811785" w:rsidP="0047177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42"/>
          <w:szCs w:val="42"/>
        </w:rPr>
      </w:pPr>
    </w:p>
    <w:p w14:paraId="4F7E10C5" w14:textId="77777777" w:rsidR="00811785" w:rsidRDefault="00811785" w:rsidP="0047177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42"/>
          <w:szCs w:val="42"/>
        </w:rPr>
      </w:pPr>
    </w:p>
    <w:p w14:paraId="188E4816" w14:textId="45A03B9F" w:rsidR="0087596E" w:rsidRPr="00D50B67" w:rsidRDefault="0087596E" w:rsidP="0087596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30"/>
          <w:szCs w:val="30"/>
        </w:rPr>
      </w:pPr>
      <w:r w:rsidRPr="00D50B67">
        <w:rPr>
          <w:rFonts w:ascii="Arial" w:hAnsi="Arial" w:cs="Arial"/>
          <w:b/>
          <w:bCs/>
          <w:color w:val="000000"/>
          <w:sz w:val="30"/>
          <w:szCs w:val="30"/>
        </w:rPr>
        <w:t xml:space="preserve">Example </w:t>
      </w:r>
      <w:r w:rsidR="00F87BB6" w:rsidRPr="00D50B67">
        <w:rPr>
          <w:rFonts w:ascii="Arial" w:hAnsi="Arial" w:cs="Arial"/>
          <w:b/>
          <w:bCs/>
          <w:color w:val="000000"/>
          <w:sz w:val="30"/>
          <w:szCs w:val="30"/>
        </w:rPr>
        <w:t>#</w:t>
      </w:r>
      <w:r w:rsidRPr="00D50B67">
        <w:rPr>
          <w:rFonts w:ascii="Arial" w:hAnsi="Arial" w:cs="Arial"/>
          <w:b/>
          <w:bCs/>
          <w:color w:val="000000"/>
          <w:sz w:val="30"/>
          <w:szCs w:val="30"/>
        </w:rPr>
        <w:t>4</w:t>
      </w:r>
      <w:r w:rsidRPr="00D50B67">
        <w:rPr>
          <w:rFonts w:ascii="Arial" w:hAnsi="Arial" w:cs="Arial"/>
          <w:color w:val="000000"/>
          <w:sz w:val="30"/>
          <w:szCs w:val="30"/>
        </w:rPr>
        <w:t>:</w:t>
      </w:r>
      <w:r w:rsidRPr="00F87BB6">
        <w:rPr>
          <w:rFonts w:ascii="Arial" w:hAnsi="Arial" w:cs="Arial"/>
          <w:color w:val="000000"/>
          <w:sz w:val="36"/>
          <w:szCs w:val="36"/>
        </w:rPr>
        <w:t xml:space="preserve"> </w:t>
      </w:r>
      <w:r w:rsidRPr="00D50B67">
        <w:rPr>
          <w:rFonts w:ascii="Arial" w:hAnsi="Arial" w:cs="Arial"/>
          <w:color w:val="000000"/>
          <w:sz w:val="30"/>
          <w:szCs w:val="30"/>
        </w:rPr>
        <w:t xml:space="preserve">A horizontal pipe has a circular cross section, with center O. Its radius is 22 cm. Water fills less than one-half of the </w:t>
      </w:r>
      <w:proofErr w:type="gramStart"/>
      <w:r w:rsidRPr="00D50B67">
        <w:rPr>
          <w:rFonts w:ascii="Arial" w:hAnsi="Arial" w:cs="Arial"/>
          <w:color w:val="000000"/>
          <w:sz w:val="30"/>
          <w:szCs w:val="30"/>
        </w:rPr>
        <w:t>pipe</w:t>
      </w:r>
      <w:proofErr w:type="gramEnd"/>
      <w:r w:rsidRPr="00D50B67">
        <w:rPr>
          <w:rFonts w:ascii="Arial" w:hAnsi="Arial" w:cs="Arial"/>
          <w:color w:val="000000"/>
          <w:sz w:val="30"/>
          <w:szCs w:val="30"/>
        </w:rPr>
        <w:t>. The surface of the water AB is 40 cm wide. Determine the maximum depth of the water</w:t>
      </w:r>
      <w:r w:rsidR="00D50B67">
        <w:rPr>
          <w:rFonts w:ascii="Arial" w:hAnsi="Arial" w:cs="Arial"/>
          <w:color w:val="000000"/>
          <w:sz w:val="30"/>
          <w:szCs w:val="30"/>
        </w:rPr>
        <w:t xml:space="preserve"> </w:t>
      </w:r>
      <w:r w:rsidRPr="00D50B67">
        <w:rPr>
          <w:rFonts w:ascii="Arial" w:hAnsi="Arial" w:cs="Arial"/>
          <w:color w:val="000000"/>
          <w:sz w:val="30"/>
          <w:szCs w:val="30"/>
        </w:rPr>
        <w:t>(CD).</w:t>
      </w:r>
    </w:p>
    <w:p w14:paraId="25703CF9" w14:textId="77777777" w:rsidR="00A05136" w:rsidRPr="00D50B67" w:rsidRDefault="00A05136" w:rsidP="0087596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30"/>
          <w:szCs w:val="30"/>
        </w:rPr>
      </w:pPr>
    </w:p>
    <w:p w14:paraId="5DDFF326" w14:textId="77777777" w:rsidR="0087596E" w:rsidRDefault="00A05136" w:rsidP="0047177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42"/>
          <w:szCs w:val="42"/>
        </w:rPr>
      </w:pPr>
      <w:r>
        <w:rPr>
          <w:rFonts w:ascii="Arial" w:hAnsi="Arial" w:cs="Arial"/>
          <w:noProof/>
          <w:color w:val="000000"/>
          <w:sz w:val="42"/>
          <w:szCs w:val="42"/>
          <w:lang w:val="en-US"/>
        </w:rPr>
        <w:drawing>
          <wp:inline distT="0" distB="0" distL="0" distR="0" wp14:anchorId="69BA1796" wp14:editId="2327C73C">
            <wp:extent cx="2762636" cy="2591162"/>
            <wp:effectExtent l="0" t="0" r="0" b="0"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.PN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636" cy="2591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564044" w14:textId="77777777" w:rsidR="00811785" w:rsidRDefault="00811785" w:rsidP="0047177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42"/>
          <w:szCs w:val="42"/>
        </w:rPr>
      </w:pPr>
    </w:p>
    <w:p w14:paraId="31EC3D5B" w14:textId="77777777" w:rsidR="00811785" w:rsidRDefault="00811785" w:rsidP="0047177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42"/>
          <w:szCs w:val="42"/>
        </w:rPr>
      </w:pPr>
    </w:p>
    <w:p w14:paraId="4EFA9EEE" w14:textId="77777777" w:rsidR="00811785" w:rsidRDefault="00811785" w:rsidP="0047177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42"/>
          <w:szCs w:val="42"/>
        </w:rPr>
      </w:pPr>
    </w:p>
    <w:p w14:paraId="7FAFE640" w14:textId="77777777" w:rsidR="00811785" w:rsidRDefault="00811785" w:rsidP="0047177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42"/>
          <w:szCs w:val="42"/>
        </w:rPr>
      </w:pPr>
    </w:p>
    <w:p w14:paraId="0AA9AB24" w14:textId="77777777" w:rsidR="00B764E0" w:rsidRDefault="00B764E0" w:rsidP="0047177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42"/>
          <w:szCs w:val="42"/>
        </w:rPr>
      </w:pPr>
    </w:p>
    <w:p w14:paraId="375C00A1" w14:textId="02C5847D" w:rsidR="00D50B67" w:rsidRDefault="00F87BB6" w:rsidP="0047177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  <w:sz w:val="30"/>
          <w:szCs w:val="30"/>
        </w:rPr>
      </w:pPr>
      <w:r w:rsidRPr="00D50B67">
        <w:rPr>
          <w:rFonts w:ascii="Arial" w:hAnsi="Arial" w:cs="Arial"/>
          <w:b/>
          <w:color w:val="000000"/>
          <w:sz w:val="30"/>
          <w:szCs w:val="30"/>
        </w:rPr>
        <w:t>Example #5:</w:t>
      </w:r>
    </w:p>
    <w:p w14:paraId="2A1742A5" w14:textId="0C6AC549" w:rsidR="00D82AF3" w:rsidRDefault="00D50B67" w:rsidP="0047177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42"/>
          <w:szCs w:val="42"/>
        </w:rPr>
      </w:pPr>
      <w:r>
        <w:rPr>
          <w:rFonts w:ascii="Helvetica" w:hAnsi="Helvetica" w:cs="Helvetica"/>
          <w:noProof/>
          <w:sz w:val="24"/>
          <w:szCs w:val="24"/>
          <w:lang w:val="en-US"/>
        </w:rPr>
        <w:drawing>
          <wp:inline distT="0" distB="0" distL="0" distR="0" wp14:anchorId="5FB994A8" wp14:editId="10BF0D38">
            <wp:extent cx="6629400" cy="2226789"/>
            <wp:effectExtent l="0" t="0" r="0" b="8890"/>
            <wp:docPr id="2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34" t="21373" r="14138" b="22951"/>
                    <a:stretch/>
                  </pic:blipFill>
                  <pic:spPr bwMode="auto">
                    <a:xfrm>
                      <a:off x="0" y="0"/>
                      <a:ext cx="6636757" cy="222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82AF3" w:rsidRPr="00D50B67">
        <w:rPr>
          <w:rFonts w:ascii="Arial" w:hAnsi="Arial" w:cs="Arial"/>
          <w:color w:val="000000"/>
          <w:sz w:val="30"/>
          <w:szCs w:val="30"/>
        </w:rPr>
        <w:br/>
      </w:r>
    </w:p>
    <w:p w14:paraId="5964811E" w14:textId="77777777" w:rsidR="00B764E0" w:rsidRDefault="00B764E0" w:rsidP="0047177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42"/>
          <w:szCs w:val="42"/>
        </w:rPr>
      </w:pPr>
    </w:p>
    <w:p w14:paraId="7FBA392E" w14:textId="77777777" w:rsidR="00B764E0" w:rsidRDefault="00B764E0" w:rsidP="0047177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42"/>
          <w:szCs w:val="42"/>
        </w:rPr>
      </w:pPr>
    </w:p>
    <w:p w14:paraId="26309F63" w14:textId="77777777" w:rsidR="00B764E0" w:rsidRDefault="00B764E0" w:rsidP="0047177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42"/>
          <w:szCs w:val="42"/>
        </w:rPr>
      </w:pPr>
    </w:p>
    <w:p w14:paraId="325F4E3D" w14:textId="77777777" w:rsidR="00B764E0" w:rsidRDefault="00B764E0" w:rsidP="0047177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42"/>
          <w:szCs w:val="42"/>
        </w:rPr>
      </w:pPr>
    </w:p>
    <w:p w14:paraId="0D49599F" w14:textId="77777777" w:rsidR="00B764E0" w:rsidRDefault="00B764E0" w:rsidP="0047177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42"/>
          <w:szCs w:val="42"/>
        </w:rPr>
      </w:pPr>
    </w:p>
    <w:p w14:paraId="51FFEBF9" w14:textId="77777777" w:rsidR="00B764E0" w:rsidRDefault="00B764E0" w:rsidP="0047177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42"/>
          <w:szCs w:val="42"/>
        </w:rPr>
      </w:pPr>
    </w:p>
    <w:p w14:paraId="620C86AC" w14:textId="77777777" w:rsidR="00F87BB6" w:rsidRDefault="00F87BB6" w:rsidP="0047177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42"/>
          <w:szCs w:val="42"/>
        </w:rPr>
      </w:pPr>
    </w:p>
    <w:p w14:paraId="51E452FD" w14:textId="3F432FB2" w:rsidR="006B5352" w:rsidRDefault="0048752D" w:rsidP="0048752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42"/>
          <w:szCs w:val="42"/>
        </w:rPr>
      </w:pPr>
      <w:r>
        <w:rPr>
          <w:rFonts w:ascii="Arial" w:hAnsi="Arial" w:cs="Arial"/>
          <w:noProof/>
          <w:color w:val="000000"/>
          <w:sz w:val="42"/>
          <w:szCs w:val="42"/>
          <w:lang w:val="en-US"/>
        </w:rPr>
        <w:drawing>
          <wp:anchor distT="0" distB="0" distL="114300" distR="114300" simplePos="0" relativeHeight="251689984" behindDoc="0" locked="0" layoutInCell="1" allowOverlap="1" wp14:anchorId="3F1CE997" wp14:editId="7C187D14">
            <wp:simplePos x="0" y="0"/>
            <wp:positionH relativeFrom="column">
              <wp:posOffset>457200</wp:posOffset>
            </wp:positionH>
            <wp:positionV relativeFrom="paragraph">
              <wp:posOffset>395605</wp:posOffset>
            </wp:positionV>
            <wp:extent cx="5601335" cy="2924175"/>
            <wp:effectExtent l="0" t="0" r="12065" b="0"/>
            <wp:wrapTight wrapText="bothSides">
              <wp:wrapPolygon edited="0">
                <wp:start x="0" y="0"/>
                <wp:lineTo x="0" y="21389"/>
                <wp:lineTo x="21549" y="21389"/>
                <wp:lineTo x="21549" y="0"/>
                <wp:lineTo x="0" y="0"/>
              </wp:wrapPolygon>
            </wp:wrapTight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.PN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1335" cy="2924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2AF3">
        <w:rPr>
          <w:rFonts w:ascii="Arial" w:hAnsi="Arial" w:cs="Arial"/>
          <w:color w:val="000000"/>
          <w:sz w:val="42"/>
          <w:szCs w:val="42"/>
        </w:rPr>
        <w:t>Your turn, try these…</w:t>
      </w:r>
      <w:r>
        <w:rPr>
          <w:rFonts w:ascii="Arial" w:hAnsi="Arial" w:cs="Arial"/>
          <w:color w:val="000000"/>
          <w:sz w:val="42"/>
          <w:szCs w:val="42"/>
        </w:rPr>
        <w:br/>
        <w:t xml:space="preserve">1. </w:t>
      </w:r>
    </w:p>
    <w:p w14:paraId="3F5087E8" w14:textId="77777777" w:rsidR="006B5352" w:rsidRDefault="006B5352" w:rsidP="0047177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42"/>
          <w:szCs w:val="42"/>
        </w:rPr>
      </w:pPr>
    </w:p>
    <w:p w14:paraId="2ED82442" w14:textId="77777777" w:rsidR="0048752D" w:rsidRDefault="0048752D" w:rsidP="0047177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42"/>
          <w:szCs w:val="42"/>
        </w:rPr>
      </w:pPr>
    </w:p>
    <w:p w14:paraId="34F3C47B" w14:textId="77777777" w:rsidR="0048752D" w:rsidRDefault="0048752D" w:rsidP="0047177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42"/>
          <w:szCs w:val="42"/>
        </w:rPr>
      </w:pPr>
    </w:p>
    <w:p w14:paraId="6CE53B5B" w14:textId="77777777" w:rsidR="0048752D" w:rsidRDefault="0048752D" w:rsidP="0047177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42"/>
          <w:szCs w:val="42"/>
        </w:rPr>
      </w:pPr>
    </w:p>
    <w:p w14:paraId="3123157C" w14:textId="77777777" w:rsidR="0048752D" w:rsidRDefault="0048752D" w:rsidP="0047177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42"/>
          <w:szCs w:val="42"/>
        </w:rPr>
      </w:pPr>
    </w:p>
    <w:p w14:paraId="29FC009A" w14:textId="77777777" w:rsidR="0048752D" w:rsidRDefault="0048752D" w:rsidP="0047177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42"/>
          <w:szCs w:val="42"/>
        </w:rPr>
      </w:pPr>
    </w:p>
    <w:p w14:paraId="43AFE385" w14:textId="77777777" w:rsidR="0048752D" w:rsidRDefault="0048752D" w:rsidP="0047177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42"/>
          <w:szCs w:val="42"/>
        </w:rPr>
      </w:pPr>
    </w:p>
    <w:p w14:paraId="4DB83B69" w14:textId="77777777" w:rsidR="0048752D" w:rsidRDefault="0048752D" w:rsidP="0047177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42"/>
          <w:szCs w:val="42"/>
        </w:rPr>
      </w:pPr>
    </w:p>
    <w:p w14:paraId="2FCBF9AC" w14:textId="77777777" w:rsidR="0048752D" w:rsidRDefault="0048752D" w:rsidP="0047177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42"/>
          <w:szCs w:val="42"/>
        </w:rPr>
      </w:pPr>
    </w:p>
    <w:p w14:paraId="06C5679F" w14:textId="77777777" w:rsidR="0048752D" w:rsidRDefault="0048752D" w:rsidP="0047177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42"/>
          <w:szCs w:val="42"/>
        </w:rPr>
      </w:pPr>
    </w:p>
    <w:p w14:paraId="0F7A9A83" w14:textId="46D21B9B" w:rsidR="00DD7623" w:rsidRDefault="00DD7623" w:rsidP="0047177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42"/>
          <w:szCs w:val="42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91008" behindDoc="0" locked="0" layoutInCell="1" allowOverlap="1" wp14:anchorId="52835FDA" wp14:editId="7B005030">
            <wp:simplePos x="0" y="0"/>
            <wp:positionH relativeFrom="column">
              <wp:posOffset>342900</wp:posOffset>
            </wp:positionH>
            <wp:positionV relativeFrom="paragraph">
              <wp:posOffset>0</wp:posOffset>
            </wp:positionV>
            <wp:extent cx="2514600" cy="2601595"/>
            <wp:effectExtent l="0" t="0" r="0" b="0"/>
            <wp:wrapTight wrapText="bothSides">
              <wp:wrapPolygon edited="0">
                <wp:start x="0" y="0"/>
                <wp:lineTo x="0" y="21299"/>
                <wp:lineTo x="21382" y="21299"/>
                <wp:lineTo x="21382" y="0"/>
                <wp:lineTo x="0" y="0"/>
              </wp:wrapPolygon>
            </wp:wrapTight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2601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9328A9" w14:textId="5611332D" w:rsidR="0048752D" w:rsidRDefault="0048752D" w:rsidP="0047177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42"/>
          <w:szCs w:val="42"/>
        </w:rPr>
      </w:pPr>
      <w:r>
        <w:rPr>
          <w:rFonts w:ascii="Arial" w:hAnsi="Arial" w:cs="Arial"/>
          <w:color w:val="000000"/>
          <w:sz w:val="42"/>
          <w:szCs w:val="42"/>
        </w:rPr>
        <w:t xml:space="preserve">2. </w:t>
      </w:r>
    </w:p>
    <w:p w14:paraId="3F35FCBF" w14:textId="77777777" w:rsidR="0048752D" w:rsidRDefault="0048752D" w:rsidP="0047177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42"/>
          <w:szCs w:val="42"/>
        </w:rPr>
      </w:pPr>
    </w:p>
    <w:p w14:paraId="152E0D3F" w14:textId="77777777" w:rsidR="0048752D" w:rsidRDefault="0048752D" w:rsidP="0047177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42"/>
          <w:szCs w:val="42"/>
        </w:rPr>
      </w:pPr>
    </w:p>
    <w:p w14:paraId="22BEE5E8" w14:textId="77777777" w:rsidR="0048752D" w:rsidRDefault="0048752D" w:rsidP="0047177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42"/>
          <w:szCs w:val="42"/>
        </w:rPr>
      </w:pPr>
    </w:p>
    <w:p w14:paraId="1086BBB8" w14:textId="77777777" w:rsidR="0048752D" w:rsidRDefault="0048752D" w:rsidP="0047177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42"/>
          <w:szCs w:val="42"/>
        </w:rPr>
      </w:pPr>
    </w:p>
    <w:p w14:paraId="1BDC2B6E" w14:textId="77777777" w:rsidR="0048752D" w:rsidRDefault="0048752D" w:rsidP="0047177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42"/>
          <w:szCs w:val="42"/>
        </w:rPr>
      </w:pPr>
    </w:p>
    <w:p w14:paraId="687AED88" w14:textId="77777777" w:rsidR="0048752D" w:rsidRDefault="0048752D" w:rsidP="0047177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42"/>
          <w:szCs w:val="42"/>
        </w:rPr>
      </w:pPr>
    </w:p>
    <w:p w14:paraId="4EF75AB0" w14:textId="69E69FA3" w:rsidR="0048752D" w:rsidRDefault="0048752D" w:rsidP="0047177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42"/>
          <w:szCs w:val="42"/>
        </w:rPr>
      </w:pPr>
      <w:r>
        <w:rPr>
          <w:noProof/>
          <w:lang w:val="en-US"/>
        </w:rPr>
        <w:drawing>
          <wp:anchor distT="0" distB="0" distL="114300" distR="114300" simplePos="0" relativeHeight="251692032" behindDoc="0" locked="0" layoutInCell="1" allowOverlap="1" wp14:anchorId="31D22995" wp14:editId="4A522B8C">
            <wp:simplePos x="0" y="0"/>
            <wp:positionH relativeFrom="column">
              <wp:posOffset>421005</wp:posOffset>
            </wp:positionH>
            <wp:positionV relativeFrom="paragraph">
              <wp:posOffset>175260</wp:posOffset>
            </wp:positionV>
            <wp:extent cx="2665095" cy="2539365"/>
            <wp:effectExtent l="0" t="0" r="1905" b="635"/>
            <wp:wrapTight wrapText="bothSides">
              <wp:wrapPolygon edited="0">
                <wp:start x="0" y="0"/>
                <wp:lineTo x="0" y="21389"/>
                <wp:lineTo x="21410" y="21389"/>
                <wp:lineTo x="21410" y="0"/>
                <wp:lineTo x="0" y="0"/>
              </wp:wrapPolygon>
            </wp:wrapTight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5095" cy="2539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5EFB71" w14:textId="10E0C7F0" w:rsidR="0048752D" w:rsidRDefault="0048752D" w:rsidP="0047177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42"/>
          <w:szCs w:val="42"/>
        </w:rPr>
      </w:pPr>
      <w:r>
        <w:rPr>
          <w:rFonts w:ascii="Arial" w:hAnsi="Arial" w:cs="Arial"/>
          <w:color w:val="000000"/>
          <w:sz w:val="42"/>
          <w:szCs w:val="42"/>
        </w:rPr>
        <w:t xml:space="preserve">3. </w:t>
      </w:r>
    </w:p>
    <w:p w14:paraId="1D8BE68A" w14:textId="0C95CD03" w:rsidR="0048752D" w:rsidRDefault="0048752D" w:rsidP="0047177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42"/>
          <w:szCs w:val="42"/>
        </w:rPr>
      </w:pPr>
    </w:p>
    <w:p w14:paraId="102B4C9E" w14:textId="77777777" w:rsidR="0048752D" w:rsidRDefault="0048752D" w:rsidP="0047177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42"/>
          <w:szCs w:val="42"/>
        </w:rPr>
      </w:pPr>
    </w:p>
    <w:p w14:paraId="6826F1A2" w14:textId="77777777" w:rsidR="0048752D" w:rsidRDefault="0048752D" w:rsidP="0047177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42"/>
          <w:szCs w:val="42"/>
        </w:rPr>
      </w:pPr>
    </w:p>
    <w:p w14:paraId="3910C272" w14:textId="77777777" w:rsidR="0048752D" w:rsidRDefault="0048752D" w:rsidP="0047177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42"/>
          <w:szCs w:val="42"/>
        </w:rPr>
      </w:pPr>
    </w:p>
    <w:p w14:paraId="53006D26" w14:textId="77777777" w:rsidR="0048752D" w:rsidRDefault="0048752D" w:rsidP="0047177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42"/>
          <w:szCs w:val="42"/>
        </w:rPr>
      </w:pPr>
    </w:p>
    <w:p w14:paraId="52682D8F" w14:textId="77777777" w:rsidR="0048752D" w:rsidRDefault="0048752D" w:rsidP="0047177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42"/>
          <w:szCs w:val="42"/>
        </w:rPr>
      </w:pPr>
    </w:p>
    <w:p w14:paraId="01A8B03A" w14:textId="62742DD5" w:rsidR="0048752D" w:rsidRDefault="0048752D" w:rsidP="0047177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42"/>
          <w:szCs w:val="42"/>
        </w:rPr>
      </w:pPr>
      <w:r>
        <w:rPr>
          <w:rFonts w:ascii="Arial" w:hAnsi="Arial" w:cs="Arial"/>
          <w:noProof/>
          <w:color w:val="000000"/>
          <w:sz w:val="42"/>
          <w:szCs w:val="42"/>
          <w:lang w:val="en-US"/>
        </w:rPr>
        <w:drawing>
          <wp:anchor distT="0" distB="0" distL="114300" distR="114300" simplePos="0" relativeHeight="251693056" behindDoc="0" locked="0" layoutInCell="1" allowOverlap="1" wp14:anchorId="41FCC4C8" wp14:editId="1E0F2304">
            <wp:simplePos x="0" y="0"/>
            <wp:positionH relativeFrom="column">
              <wp:posOffset>457200</wp:posOffset>
            </wp:positionH>
            <wp:positionV relativeFrom="paragraph">
              <wp:posOffset>367030</wp:posOffset>
            </wp:positionV>
            <wp:extent cx="2171700" cy="2613025"/>
            <wp:effectExtent l="0" t="0" r="12700" b="3175"/>
            <wp:wrapTight wrapText="bothSides">
              <wp:wrapPolygon edited="0">
                <wp:start x="0" y="0"/>
                <wp:lineTo x="0" y="21416"/>
                <wp:lineTo x="21474" y="21416"/>
                <wp:lineTo x="21474" y="0"/>
                <wp:lineTo x="0" y="0"/>
              </wp:wrapPolygon>
            </wp:wrapTight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.PNG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2613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7D5C6A" w14:textId="78FB7994" w:rsidR="0048752D" w:rsidRDefault="0048752D" w:rsidP="0047177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42"/>
          <w:szCs w:val="42"/>
        </w:rPr>
      </w:pPr>
      <w:r>
        <w:rPr>
          <w:rFonts w:ascii="Arial" w:hAnsi="Arial" w:cs="Arial"/>
          <w:color w:val="000000"/>
          <w:sz w:val="42"/>
          <w:szCs w:val="42"/>
        </w:rPr>
        <w:t xml:space="preserve">4. </w:t>
      </w:r>
    </w:p>
    <w:p w14:paraId="1B17FB73" w14:textId="4AF949DF" w:rsidR="0048752D" w:rsidRDefault="0048752D" w:rsidP="0047177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42"/>
          <w:szCs w:val="42"/>
        </w:rPr>
      </w:pPr>
    </w:p>
    <w:p w14:paraId="021630EA" w14:textId="77777777" w:rsidR="0048752D" w:rsidRDefault="0048752D" w:rsidP="0047177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42"/>
          <w:szCs w:val="42"/>
        </w:rPr>
      </w:pPr>
    </w:p>
    <w:p w14:paraId="45BF13BD" w14:textId="77777777" w:rsidR="0048752D" w:rsidRDefault="0048752D" w:rsidP="0047177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42"/>
          <w:szCs w:val="42"/>
        </w:rPr>
      </w:pPr>
    </w:p>
    <w:p w14:paraId="4E6517D8" w14:textId="77777777" w:rsidR="0048752D" w:rsidRDefault="0048752D" w:rsidP="0047177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42"/>
          <w:szCs w:val="42"/>
        </w:rPr>
      </w:pPr>
    </w:p>
    <w:p w14:paraId="17509FAC" w14:textId="77777777" w:rsidR="0048752D" w:rsidRDefault="0048752D" w:rsidP="0047177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42"/>
          <w:szCs w:val="42"/>
        </w:rPr>
      </w:pPr>
    </w:p>
    <w:p w14:paraId="0B0A5A09" w14:textId="77777777" w:rsidR="0048752D" w:rsidRDefault="0048752D" w:rsidP="0047177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42"/>
          <w:szCs w:val="42"/>
        </w:rPr>
      </w:pPr>
    </w:p>
    <w:p w14:paraId="272CC8DD" w14:textId="77777777" w:rsidR="0048752D" w:rsidRDefault="0048752D" w:rsidP="0047177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42"/>
          <w:szCs w:val="42"/>
        </w:rPr>
      </w:pPr>
    </w:p>
    <w:p w14:paraId="7C228599" w14:textId="77777777" w:rsidR="0048752D" w:rsidRDefault="0048752D" w:rsidP="0047177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42"/>
          <w:szCs w:val="42"/>
        </w:rPr>
      </w:pPr>
    </w:p>
    <w:p w14:paraId="536C2B14" w14:textId="77777777" w:rsidR="0048752D" w:rsidRDefault="0048752D" w:rsidP="0047177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42"/>
          <w:szCs w:val="42"/>
        </w:rPr>
      </w:pPr>
    </w:p>
    <w:p w14:paraId="285F3516" w14:textId="77777777" w:rsidR="0048752D" w:rsidRDefault="0048752D" w:rsidP="0047177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42"/>
          <w:szCs w:val="42"/>
        </w:rPr>
      </w:pPr>
    </w:p>
    <w:p w14:paraId="678449AF" w14:textId="77777777" w:rsidR="0048752D" w:rsidRDefault="0048752D" w:rsidP="0047177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42"/>
          <w:szCs w:val="42"/>
        </w:rPr>
      </w:pPr>
    </w:p>
    <w:p w14:paraId="2C658CCC" w14:textId="77777777" w:rsidR="00C34F18" w:rsidRDefault="00C34F18" w:rsidP="00247D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42"/>
          <w:szCs w:val="42"/>
        </w:rPr>
      </w:pPr>
    </w:p>
    <w:p w14:paraId="4ED727BB" w14:textId="77BD78B3" w:rsidR="00247D2B" w:rsidRPr="0048752D" w:rsidRDefault="0048752D" w:rsidP="00247D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30"/>
          <w:szCs w:val="30"/>
        </w:rPr>
      </w:pPr>
      <w:r w:rsidRPr="0048752D">
        <w:rPr>
          <w:rFonts w:ascii="Times New Roman" w:hAnsi="Times New Roman" w:cs="Times New Roman"/>
          <w:color w:val="000000"/>
          <w:sz w:val="36"/>
          <w:szCs w:val="36"/>
        </w:rPr>
        <w:t>5.</w:t>
      </w:r>
      <w:r>
        <w:rPr>
          <w:rFonts w:ascii="Times New Roman" w:hAnsi="Times New Roman" w:cs="Times New Roman"/>
          <w:color w:val="000000"/>
          <w:sz w:val="30"/>
          <w:szCs w:val="30"/>
        </w:rPr>
        <w:t xml:space="preserve"> </w:t>
      </w:r>
      <w:r w:rsidR="006B5D5E" w:rsidRPr="0048752D">
        <w:rPr>
          <w:rFonts w:ascii="Times New Roman" w:hAnsi="Times New Roman" w:cs="Times New Roman"/>
          <w:color w:val="000000"/>
          <w:sz w:val="30"/>
          <w:szCs w:val="30"/>
        </w:rPr>
        <w:t>AB is a diameter with length 3</w:t>
      </w:r>
      <w:r w:rsidR="00247D2B" w:rsidRPr="0048752D">
        <w:rPr>
          <w:rFonts w:ascii="Times New Roman" w:hAnsi="Times New Roman" w:cs="Times New Roman"/>
          <w:color w:val="000000"/>
          <w:sz w:val="30"/>
          <w:szCs w:val="30"/>
        </w:rPr>
        <w:t xml:space="preserve">6 cm. CD is a chord that is 10 cm </w:t>
      </w:r>
    </w:p>
    <w:p w14:paraId="39BF106B" w14:textId="33A0E440" w:rsidR="00DD7623" w:rsidRPr="0048752D" w:rsidRDefault="00247D2B" w:rsidP="00DD76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30"/>
          <w:szCs w:val="30"/>
        </w:rPr>
      </w:pPr>
      <w:proofErr w:type="gramStart"/>
      <w:r w:rsidRPr="0048752D">
        <w:rPr>
          <w:rFonts w:ascii="Times New Roman" w:hAnsi="Times New Roman" w:cs="Times New Roman"/>
          <w:color w:val="000000"/>
          <w:sz w:val="30"/>
          <w:szCs w:val="30"/>
        </w:rPr>
        <w:t>from</w:t>
      </w:r>
      <w:proofErr w:type="gramEnd"/>
      <w:r w:rsidRPr="0048752D">
        <w:rPr>
          <w:rFonts w:ascii="Times New Roman" w:hAnsi="Times New Roman" w:cs="Times New Roman"/>
          <w:color w:val="000000"/>
          <w:sz w:val="30"/>
          <w:szCs w:val="30"/>
        </w:rPr>
        <w:t xml:space="preserve"> the center O. What is the length of the chord?</w:t>
      </w:r>
    </w:p>
    <w:p w14:paraId="71E5A332" w14:textId="009E0F0E" w:rsidR="00DD7623" w:rsidRDefault="0048752D" w:rsidP="00DD762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8B"/>
          <w:sz w:val="36"/>
          <w:szCs w:val="36"/>
        </w:rPr>
      </w:pPr>
      <w:r>
        <w:rPr>
          <w:rFonts w:ascii="Arial" w:hAnsi="Arial" w:cs="Arial"/>
          <w:noProof/>
          <w:color w:val="00008B"/>
          <w:sz w:val="36"/>
          <w:szCs w:val="36"/>
          <w:lang w:val="en-US"/>
        </w:rPr>
        <w:drawing>
          <wp:inline distT="0" distB="0" distL="0" distR="0" wp14:anchorId="59A6D121" wp14:editId="7CE68C4A">
            <wp:extent cx="2628900" cy="2139892"/>
            <wp:effectExtent l="0" t="0" r="0" b="0"/>
            <wp:docPr id="26" name="Picture 26" descr="Carly's Computer:private:var:folders:b3:wgwpmhw552577290k5p99h8w0000gn:T:com.yellowmug.EasyCrop:15:screensho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arly's Computer:private:var:folders:b3:wgwpmhw552577290k5p99h8w0000gn:T:com.yellowmug.EasyCrop:15:screenshot.jp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139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F89C7C" w14:textId="77777777" w:rsidR="007016BD" w:rsidRDefault="007016BD" w:rsidP="00DD762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8B"/>
          <w:sz w:val="36"/>
          <w:szCs w:val="36"/>
        </w:rPr>
      </w:pPr>
    </w:p>
    <w:p w14:paraId="2C97EF0E" w14:textId="6E5549D1" w:rsidR="00DD7623" w:rsidRPr="0048752D" w:rsidRDefault="0048752D" w:rsidP="00DD762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color w:val="00008B"/>
          <w:sz w:val="36"/>
          <w:szCs w:val="36"/>
        </w:rPr>
        <w:t xml:space="preserve">6. </w:t>
      </w:r>
      <w:r w:rsidR="00DD7623" w:rsidRPr="0048752D">
        <w:rPr>
          <w:rFonts w:ascii="Arial" w:hAnsi="Arial" w:cs="Arial"/>
          <w:sz w:val="30"/>
          <w:szCs w:val="30"/>
        </w:rPr>
        <w:t xml:space="preserve">A horizontal pipe has a circular cross section with center O. </w:t>
      </w:r>
    </w:p>
    <w:p w14:paraId="5BBAB3CA" w14:textId="77777777" w:rsidR="00DD7623" w:rsidRPr="0048752D" w:rsidRDefault="00DD7623" w:rsidP="00DD762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30"/>
          <w:szCs w:val="30"/>
        </w:rPr>
      </w:pPr>
      <w:r w:rsidRPr="0048752D">
        <w:rPr>
          <w:rFonts w:ascii="Arial" w:hAnsi="Arial" w:cs="Arial"/>
          <w:sz w:val="30"/>
          <w:szCs w:val="30"/>
        </w:rPr>
        <w:t xml:space="preserve">It has a radius of 20 cm. Water fills less than one-half of the </w:t>
      </w:r>
    </w:p>
    <w:p w14:paraId="24904611" w14:textId="77777777" w:rsidR="00DD7623" w:rsidRPr="0048752D" w:rsidRDefault="00DD7623" w:rsidP="00DD762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30"/>
          <w:szCs w:val="30"/>
        </w:rPr>
      </w:pPr>
      <w:proofErr w:type="gramStart"/>
      <w:r w:rsidRPr="0048752D">
        <w:rPr>
          <w:rFonts w:ascii="Arial" w:hAnsi="Arial" w:cs="Arial"/>
          <w:sz w:val="30"/>
          <w:szCs w:val="30"/>
        </w:rPr>
        <w:t>pipe</w:t>
      </w:r>
      <w:proofErr w:type="gramEnd"/>
      <w:r w:rsidRPr="0048752D">
        <w:rPr>
          <w:rFonts w:ascii="Arial" w:hAnsi="Arial" w:cs="Arial"/>
          <w:sz w:val="30"/>
          <w:szCs w:val="30"/>
        </w:rPr>
        <w:t xml:space="preserve">. The surface of the water AB is 24 cm wide. Determine </w:t>
      </w:r>
    </w:p>
    <w:p w14:paraId="4DDCD36A" w14:textId="77777777" w:rsidR="00DD7623" w:rsidRPr="0048752D" w:rsidRDefault="00DD7623" w:rsidP="00DD762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30"/>
          <w:szCs w:val="30"/>
        </w:rPr>
      </w:pPr>
      <w:proofErr w:type="gramStart"/>
      <w:r w:rsidRPr="0048752D">
        <w:rPr>
          <w:rFonts w:ascii="Arial" w:hAnsi="Arial" w:cs="Arial"/>
          <w:sz w:val="30"/>
          <w:szCs w:val="30"/>
        </w:rPr>
        <w:t>the</w:t>
      </w:r>
      <w:proofErr w:type="gramEnd"/>
      <w:r w:rsidRPr="0048752D">
        <w:rPr>
          <w:rFonts w:ascii="Arial" w:hAnsi="Arial" w:cs="Arial"/>
          <w:sz w:val="30"/>
          <w:szCs w:val="30"/>
        </w:rPr>
        <w:t xml:space="preserve"> maximum depth of the water which is the depth CD.</w:t>
      </w:r>
    </w:p>
    <w:p w14:paraId="2BA77029" w14:textId="77777777" w:rsidR="00DD7623" w:rsidRDefault="000F3434" w:rsidP="00DD762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8B"/>
          <w:sz w:val="36"/>
          <w:szCs w:val="36"/>
        </w:rPr>
      </w:pPr>
      <w:r>
        <w:rPr>
          <w:rFonts w:ascii="Arial" w:hAnsi="Arial" w:cs="Arial"/>
          <w:noProof/>
          <w:color w:val="00008B"/>
          <w:sz w:val="36"/>
          <w:szCs w:val="36"/>
          <w:lang w:val="en-US"/>
        </w:rPr>
        <w:drawing>
          <wp:inline distT="0" distB="0" distL="0" distR="0" wp14:anchorId="202E5C99" wp14:editId="0487063D">
            <wp:extent cx="2363372" cy="2286000"/>
            <wp:effectExtent l="0" t="0" r="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.PNG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3702" cy="2286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86A8E3" w14:textId="77777777" w:rsidR="000F3434" w:rsidRDefault="000F3434" w:rsidP="00DD762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8B"/>
          <w:sz w:val="36"/>
          <w:szCs w:val="36"/>
        </w:rPr>
      </w:pPr>
    </w:p>
    <w:p w14:paraId="3609FE0F" w14:textId="58FDC418" w:rsidR="000F3434" w:rsidRDefault="000F3434" w:rsidP="00DD762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noProof/>
          <w:color w:val="00008B"/>
          <w:sz w:val="36"/>
          <w:szCs w:val="36"/>
          <w:lang w:val="en-US"/>
        </w:rPr>
      </w:pPr>
    </w:p>
    <w:p w14:paraId="1A58BF96" w14:textId="77777777" w:rsidR="0048752D" w:rsidRDefault="0048752D" w:rsidP="00DD762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noProof/>
          <w:color w:val="00008B"/>
          <w:sz w:val="36"/>
          <w:szCs w:val="36"/>
          <w:lang w:val="en-US"/>
        </w:rPr>
      </w:pPr>
    </w:p>
    <w:p w14:paraId="59BAA26D" w14:textId="77777777" w:rsidR="0048752D" w:rsidRDefault="0048752D" w:rsidP="00DD762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noProof/>
          <w:color w:val="00008B"/>
          <w:sz w:val="36"/>
          <w:szCs w:val="36"/>
          <w:lang w:val="en-US"/>
        </w:rPr>
      </w:pPr>
    </w:p>
    <w:p w14:paraId="67F60DA1" w14:textId="30867FFC" w:rsidR="0048752D" w:rsidRDefault="002536E6" w:rsidP="00DD762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noProof/>
          <w:color w:val="00008B"/>
          <w:sz w:val="36"/>
          <w:szCs w:val="36"/>
          <w:lang w:val="en-US"/>
        </w:rPr>
      </w:pPr>
      <w:r>
        <w:rPr>
          <w:rFonts w:ascii="Arial" w:hAnsi="Arial" w:cs="Arial"/>
          <w:noProof/>
          <w:color w:val="00008B"/>
          <w:sz w:val="36"/>
          <w:szCs w:val="36"/>
          <w:lang w:val="en-US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2E8C0D6" wp14:editId="746936BF">
                <wp:simplePos x="0" y="0"/>
                <wp:positionH relativeFrom="column">
                  <wp:posOffset>2400300</wp:posOffset>
                </wp:positionH>
                <wp:positionV relativeFrom="paragraph">
                  <wp:posOffset>209550</wp:posOffset>
                </wp:positionV>
                <wp:extent cx="2360930" cy="914400"/>
                <wp:effectExtent l="0" t="0" r="0" b="0"/>
                <wp:wrapSquare wrapText="bothSides"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093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202CF3" w14:textId="036640BD" w:rsidR="00F60208" w:rsidRPr="002536E6" w:rsidRDefault="00F60208">
                            <w:pPr>
                              <w:rPr>
                                <w:sz w:val="30"/>
                                <w:szCs w:val="30"/>
                              </w:rPr>
                            </w:pPr>
                            <w:r w:rsidRPr="002536E6">
                              <w:rPr>
                                <w:sz w:val="30"/>
                                <w:szCs w:val="30"/>
                              </w:rPr>
                              <w:t>Chord properties worksheet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id="Text Box 37" o:spid="_x0000_s1029" type="#_x0000_t202" style="position:absolute;margin-left:189pt;margin-top:16.5pt;width:185.9pt;height:1in;z-index:2516961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" filled="f" stroked="f">
                <v:textbox>
                  <w:txbxContent>
                    <w:p w14:paraId="33202CF3" w14:textId="036640BD" w:rsidR="00194ADD" w:rsidRPr="002536E6" w:rsidRDefault="00194ADD">
                      <w:pPr>
                        <w:rPr>
                          <w:sz w:val="30"/>
                          <w:szCs w:val="30"/>
                        </w:rPr>
                      </w:pPr>
                      <w:r w:rsidRPr="002536E6">
                        <w:rPr>
                          <w:sz w:val="30"/>
                          <w:szCs w:val="30"/>
                        </w:rPr>
                        <w:t>Chord properties worksheet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575D81D" w14:textId="5C18B134" w:rsidR="0048752D" w:rsidRDefault="0048752D" w:rsidP="00DD762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noProof/>
          <w:color w:val="00008B"/>
          <w:sz w:val="36"/>
          <w:szCs w:val="36"/>
          <w:lang w:val="en-US"/>
        </w:rPr>
      </w:pPr>
      <w:r w:rsidRPr="0026695C">
        <w:rPr>
          <w:rFonts w:ascii="Arial" w:hAnsi="Arial" w:cs="Arial"/>
          <w:noProof/>
          <w:color w:val="000000"/>
          <w:sz w:val="42"/>
          <w:szCs w:val="42"/>
          <w:lang w:val="en-US"/>
        </w:rPr>
        <w:drawing>
          <wp:anchor distT="0" distB="0" distL="114300" distR="114300" simplePos="0" relativeHeight="251695104" behindDoc="0" locked="0" layoutInCell="1" allowOverlap="1" wp14:anchorId="6034B410" wp14:editId="60ECBC14">
            <wp:simplePos x="0" y="0"/>
            <wp:positionH relativeFrom="column">
              <wp:posOffset>38100</wp:posOffset>
            </wp:positionH>
            <wp:positionV relativeFrom="paragraph">
              <wp:posOffset>-243840</wp:posOffset>
            </wp:positionV>
            <wp:extent cx="1694180" cy="1092835"/>
            <wp:effectExtent l="0" t="0" r="7620" b="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.PNG"/>
                    <pic:cNvPicPr/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7149"/>
                    <a:stretch/>
                  </pic:blipFill>
                  <pic:spPr bwMode="auto">
                    <a:xfrm>
                      <a:off x="0" y="0"/>
                      <a:ext cx="1694180" cy="10928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2BEE">
        <w:rPr>
          <w:rFonts w:ascii="Arial" w:hAnsi="Arial" w:cs="Arial"/>
          <w:noProof/>
          <w:color w:val="00008B"/>
          <w:sz w:val="36"/>
          <w:szCs w:val="36"/>
          <w:lang w:val="en-US"/>
        </w:rPr>
        <w:tab/>
      </w:r>
      <w:r w:rsidR="00F42BEE">
        <w:rPr>
          <w:rFonts w:ascii="Arial" w:hAnsi="Arial" w:cs="Arial"/>
          <w:noProof/>
          <w:color w:val="00008B"/>
          <w:sz w:val="36"/>
          <w:szCs w:val="36"/>
          <w:lang w:val="en-US"/>
        </w:rPr>
        <w:tab/>
      </w:r>
      <w:r w:rsidR="00F42BEE">
        <w:rPr>
          <w:rFonts w:ascii="Arial" w:hAnsi="Arial" w:cs="Arial"/>
          <w:noProof/>
          <w:color w:val="00008B"/>
          <w:sz w:val="36"/>
          <w:szCs w:val="36"/>
          <w:lang w:val="en-US"/>
        </w:rPr>
        <w:tab/>
      </w:r>
      <w:r w:rsidR="00F42BEE">
        <w:rPr>
          <w:rFonts w:ascii="Arial" w:hAnsi="Arial" w:cs="Arial"/>
          <w:noProof/>
          <w:color w:val="00008B"/>
          <w:sz w:val="36"/>
          <w:szCs w:val="36"/>
          <w:lang w:val="en-US"/>
        </w:rPr>
        <w:tab/>
      </w:r>
    </w:p>
    <w:p w14:paraId="74F0CFB0" w14:textId="77777777" w:rsidR="0048752D" w:rsidRDefault="0048752D" w:rsidP="00DD762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noProof/>
          <w:color w:val="00008B"/>
          <w:sz w:val="36"/>
          <w:szCs w:val="36"/>
          <w:lang w:val="en-US"/>
        </w:rPr>
      </w:pPr>
    </w:p>
    <w:p w14:paraId="555C7624" w14:textId="77777777" w:rsidR="0048752D" w:rsidRDefault="0048752D" w:rsidP="00DD762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8B"/>
          <w:sz w:val="36"/>
          <w:szCs w:val="36"/>
        </w:rPr>
      </w:pPr>
    </w:p>
    <w:p w14:paraId="38644703" w14:textId="77777777" w:rsidR="007016BD" w:rsidRDefault="007016BD" w:rsidP="00DD762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8B"/>
          <w:sz w:val="36"/>
          <w:szCs w:val="36"/>
        </w:rPr>
      </w:pPr>
    </w:p>
    <w:p w14:paraId="7A051574" w14:textId="77777777" w:rsidR="000F3434" w:rsidRPr="00DD7623" w:rsidRDefault="000F3434" w:rsidP="00DD762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8B"/>
          <w:sz w:val="36"/>
          <w:szCs w:val="36"/>
        </w:rPr>
      </w:pPr>
    </w:p>
    <w:p w14:paraId="3014FB67" w14:textId="5BC5084C" w:rsidR="003717CA" w:rsidRPr="008D3FD1" w:rsidRDefault="00811785" w:rsidP="0047177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  <w:sz w:val="42"/>
          <w:szCs w:val="42"/>
          <w:u w:val="single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61312" behindDoc="0" locked="0" layoutInCell="1" allowOverlap="1" wp14:anchorId="6EDA5217" wp14:editId="0A9AE72D">
            <wp:simplePos x="0" y="0"/>
            <wp:positionH relativeFrom="column">
              <wp:posOffset>35169</wp:posOffset>
            </wp:positionH>
            <wp:positionV relativeFrom="paragraph">
              <wp:posOffset>865163</wp:posOffset>
            </wp:positionV>
            <wp:extent cx="4370705" cy="1589405"/>
            <wp:effectExtent l="0" t="0" r="0" b="0"/>
            <wp:wrapSquare wrapText="bothSides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151" r="26414" b="46472"/>
                    <a:stretch/>
                  </pic:blipFill>
                  <pic:spPr bwMode="auto">
                    <a:xfrm>
                      <a:off x="0" y="0"/>
                      <a:ext cx="4370705" cy="1589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 w:rsidR="0048752D" w:rsidRPr="008D3FD1">
        <w:rPr>
          <w:rFonts w:ascii="Arial" w:hAnsi="Arial" w:cs="Arial"/>
          <w:b/>
          <w:color w:val="000000"/>
          <w:sz w:val="42"/>
          <w:szCs w:val="42"/>
          <w:u w:val="single"/>
        </w:rPr>
        <w:t>9</w:t>
      </w:r>
      <w:r w:rsidR="00D3375F" w:rsidRPr="008D3FD1">
        <w:rPr>
          <w:rFonts w:ascii="Arial" w:hAnsi="Arial" w:cs="Arial"/>
          <w:b/>
          <w:color w:val="000000"/>
          <w:sz w:val="42"/>
          <w:szCs w:val="42"/>
          <w:u w:val="single"/>
        </w:rPr>
        <w:t xml:space="preserve">.3 </w:t>
      </w:r>
      <w:r w:rsidR="00E57702" w:rsidRPr="008D3FD1">
        <w:rPr>
          <w:rFonts w:ascii="Arial" w:hAnsi="Arial" w:cs="Arial"/>
          <w:b/>
          <w:color w:val="000000"/>
          <w:sz w:val="42"/>
          <w:szCs w:val="42"/>
          <w:u w:val="single"/>
        </w:rPr>
        <w:t xml:space="preserve"> Angles</w:t>
      </w:r>
      <w:proofErr w:type="gramEnd"/>
      <w:r w:rsidR="008D3FD1" w:rsidRPr="008D3FD1">
        <w:rPr>
          <w:rFonts w:ascii="Arial" w:hAnsi="Arial" w:cs="Arial"/>
          <w:b/>
          <w:color w:val="000000"/>
          <w:sz w:val="42"/>
          <w:szCs w:val="42"/>
          <w:u w:val="single"/>
        </w:rPr>
        <w:t xml:space="preserve"> and arcs</w:t>
      </w:r>
      <w:r w:rsidR="00E57702" w:rsidRPr="008D3FD1">
        <w:rPr>
          <w:rFonts w:ascii="Arial" w:hAnsi="Arial" w:cs="Arial"/>
          <w:b/>
          <w:color w:val="000000"/>
          <w:sz w:val="42"/>
          <w:szCs w:val="42"/>
          <w:u w:val="single"/>
        </w:rPr>
        <w:t xml:space="preserve"> in a Circle</w:t>
      </w:r>
    </w:p>
    <w:p w14:paraId="2FFD666D" w14:textId="7EB1252E" w:rsidR="00A27666" w:rsidRPr="00D3375F" w:rsidRDefault="00A27666" w:rsidP="0047177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  <w:sz w:val="42"/>
          <w:szCs w:val="42"/>
        </w:rPr>
      </w:pPr>
    </w:p>
    <w:p w14:paraId="59AE461C" w14:textId="77777777" w:rsidR="00C7238D" w:rsidRDefault="00C7238D" w:rsidP="0047177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42"/>
          <w:szCs w:val="42"/>
        </w:rPr>
      </w:pPr>
    </w:p>
    <w:p w14:paraId="0DC48EC5" w14:textId="77777777" w:rsidR="00C7238D" w:rsidRDefault="00C7238D" w:rsidP="0047177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42"/>
          <w:szCs w:val="42"/>
        </w:rPr>
      </w:pPr>
    </w:p>
    <w:p w14:paraId="48A5D2F0" w14:textId="77777777" w:rsidR="00C7238D" w:rsidRDefault="00C7238D" w:rsidP="0047177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42"/>
          <w:szCs w:val="42"/>
        </w:rPr>
      </w:pPr>
    </w:p>
    <w:p w14:paraId="1C9A23F2" w14:textId="77777777" w:rsidR="00C7238D" w:rsidRDefault="00C7238D" w:rsidP="0047177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42"/>
          <w:szCs w:val="42"/>
        </w:rPr>
      </w:pPr>
    </w:p>
    <w:p w14:paraId="6061BDD3" w14:textId="77777777" w:rsidR="00C7238D" w:rsidRDefault="00C7238D" w:rsidP="0047177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42"/>
          <w:szCs w:val="42"/>
        </w:rPr>
      </w:pPr>
    </w:p>
    <w:p w14:paraId="20BC295C" w14:textId="77777777" w:rsidR="00C7238D" w:rsidRDefault="00C7238D" w:rsidP="0047177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42"/>
          <w:szCs w:val="42"/>
        </w:rPr>
      </w:pPr>
    </w:p>
    <w:p w14:paraId="6D8B82DD" w14:textId="77777777" w:rsidR="00C7238D" w:rsidRDefault="00C7238D" w:rsidP="0047177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42"/>
          <w:szCs w:val="42"/>
        </w:rPr>
      </w:pPr>
    </w:p>
    <w:p w14:paraId="1C284D53" w14:textId="77777777" w:rsidR="00C7238D" w:rsidRDefault="00C7238D" w:rsidP="0047177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42"/>
          <w:szCs w:val="42"/>
        </w:rPr>
      </w:pPr>
    </w:p>
    <w:p w14:paraId="512B3880" w14:textId="77777777" w:rsidR="00C7238D" w:rsidRDefault="00C7238D" w:rsidP="0047177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42"/>
          <w:szCs w:val="42"/>
        </w:rPr>
      </w:pPr>
    </w:p>
    <w:p w14:paraId="274F2C6E" w14:textId="30DC32F0" w:rsidR="00C34F18" w:rsidRDefault="00811785" w:rsidP="0047177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noProof/>
          <w:color w:val="000000"/>
          <w:sz w:val="42"/>
          <w:szCs w:val="42"/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713536" behindDoc="0" locked="0" layoutInCell="1" allowOverlap="1" wp14:anchorId="0450CCAB" wp14:editId="73A34F7C">
            <wp:simplePos x="0" y="0"/>
            <wp:positionH relativeFrom="column">
              <wp:posOffset>137795</wp:posOffset>
            </wp:positionH>
            <wp:positionV relativeFrom="paragraph">
              <wp:posOffset>112395</wp:posOffset>
            </wp:positionV>
            <wp:extent cx="4370705" cy="1589405"/>
            <wp:effectExtent l="0" t="0" r="0" b="0"/>
            <wp:wrapSquare wrapText="bothSides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151" r="26414" b="46472"/>
                    <a:stretch/>
                  </pic:blipFill>
                  <pic:spPr bwMode="auto">
                    <a:xfrm>
                      <a:off x="0" y="0"/>
                      <a:ext cx="4370705" cy="1589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4334">
        <w:rPr>
          <w:rFonts w:ascii="Arial" w:hAnsi="Arial" w:cs="Arial"/>
          <w:color w:val="000000"/>
          <w:sz w:val="42"/>
          <w:szCs w:val="42"/>
        </w:rPr>
        <w:br w:type="textWrapping" w:clear="all"/>
      </w:r>
    </w:p>
    <w:p w14:paraId="553020F5" w14:textId="77777777" w:rsidR="00811785" w:rsidRDefault="00811785" w:rsidP="0047177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noProof/>
          <w:color w:val="000000"/>
          <w:sz w:val="42"/>
          <w:szCs w:val="42"/>
          <w:lang w:val="en-US"/>
        </w:rPr>
      </w:pPr>
    </w:p>
    <w:p w14:paraId="326D362A" w14:textId="77777777" w:rsidR="00811785" w:rsidRDefault="00811785" w:rsidP="0047177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noProof/>
          <w:color w:val="000000"/>
          <w:sz w:val="42"/>
          <w:szCs w:val="42"/>
          <w:lang w:val="en-US"/>
        </w:rPr>
      </w:pPr>
    </w:p>
    <w:p w14:paraId="22C3B6F6" w14:textId="77777777" w:rsidR="00811785" w:rsidRDefault="00811785" w:rsidP="0047177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42"/>
          <w:szCs w:val="42"/>
        </w:rPr>
      </w:pPr>
    </w:p>
    <w:p w14:paraId="718794A1" w14:textId="77777777" w:rsidR="00222ED3" w:rsidRDefault="00222ED3" w:rsidP="0047177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42"/>
          <w:szCs w:val="42"/>
        </w:rPr>
      </w:pPr>
    </w:p>
    <w:p w14:paraId="724BA1DF" w14:textId="77777777" w:rsidR="00E57702" w:rsidRDefault="00C34F18" w:rsidP="0047177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42"/>
          <w:szCs w:val="42"/>
        </w:rPr>
      </w:pPr>
      <w:bookmarkStart w:id="0" w:name="_GoBack"/>
      <w:bookmarkEnd w:id="0"/>
      <w:r>
        <w:rPr>
          <w:noProof/>
          <w:lang w:val="en-US"/>
        </w:rPr>
        <w:drawing>
          <wp:inline distT="0" distB="0" distL="0" distR="0" wp14:anchorId="7EEF8F73" wp14:editId="475F35F3">
            <wp:extent cx="5943600" cy="2105025"/>
            <wp:effectExtent l="0" t="0" r="0" b="9525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6"/>
                    <a:srcRect t="13131" b="3952"/>
                    <a:stretch/>
                  </pic:blipFill>
                  <pic:spPr bwMode="auto">
                    <a:xfrm>
                      <a:off x="0" y="0"/>
                      <a:ext cx="5943600" cy="2105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8285B4" w14:textId="77777777" w:rsidR="008B565E" w:rsidRDefault="008B565E" w:rsidP="0047177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  <w:sz w:val="30"/>
          <w:szCs w:val="30"/>
        </w:rPr>
      </w:pPr>
    </w:p>
    <w:p w14:paraId="02236E0E" w14:textId="77777777" w:rsidR="00C7238D" w:rsidRDefault="00C7238D" w:rsidP="0047177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  <w:sz w:val="30"/>
          <w:szCs w:val="30"/>
        </w:rPr>
      </w:pPr>
    </w:p>
    <w:p w14:paraId="2441C39D" w14:textId="77777777" w:rsidR="00C7238D" w:rsidRDefault="00C7238D" w:rsidP="0047177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  <w:sz w:val="30"/>
          <w:szCs w:val="30"/>
        </w:rPr>
      </w:pPr>
    </w:p>
    <w:p w14:paraId="1A7B0ADB" w14:textId="77777777" w:rsidR="008B565E" w:rsidRDefault="00A5132A" w:rsidP="0047177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30"/>
          <w:szCs w:val="30"/>
          <w:u w:val="single"/>
        </w:rPr>
      </w:pPr>
      <w:r w:rsidRPr="00196316">
        <w:rPr>
          <w:rFonts w:ascii="Arial" w:hAnsi="Arial" w:cs="Arial"/>
          <w:b/>
          <w:color w:val="000000"/>
          <w:sz w:val="30"/>
          <w:szCs w:val="30"/>
        </w:rPr>
        <w:t>Property #1:</w:t>
      </w:r>
      <w:r w:rsidRPr="00196316">
        <w:rPr>
          <w:rFonts w:ascii="Arial" w:hAnsi="Arial" w:cs="Arial"/>
          <w:color w:val="000000"/>
          <w:sz w:val="30"/>
          <w:szCs w:val="30"/>
        </w:rPr>
        <w:t xml:space="preserve">  </w:t>
      </w:r>
      <w:r w:rsidRPr="00196316">
        <w:rPr>
          <w:rFonts w:ascii="Arial" w:hAnsi="Arial" w:cs="Arial"/>
          <w:color w:val="000000"/>
          <w:sz w:val="30"/>
          <w:szCs w:val="30"/>
          <w:u w:val="single"/>
        </w:rPr>
        <w:t xml:space="preserve">Central Angle and Inscribed Angle </w:t>
      </w:r>
      <w:r w:rsidR="001A031C" w:rsidRPr="00196316">
        <w:rPr>
          <w:rFonts w:ascii="Arial" w:hAnsi="Arial" w:cs="Arial"/>
          <w:color w:val="000000"/>
          <w:sz w:val="30"/>
          <w:szCs w:val="30"/>
          <w:u w:val="single"/>
        </w:rPr>
        <w:t>Property</w:t>
      </w:r>
    </w:p>
    <w:p w14:paraId="5A8DEEE2" w14:textId="297F7BD5" w:rsidR="00E57702" w:rsidRDefault="00CF524B" w:rsidP="0047177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30"/>
          <w:szCs w:val="30"/>
        </w:rPr>
      </w:pPr>
      <w:r w:rsidRPr="00196316">
        <w:rPr>
          <w:rFonts w:ascii="Arial" w:hAnsi="Arial" w:cs="Arial"/>
          <w:color w:val="000000"/>
          <w:sz w:val="30"/>
          <w:szCs w:val="30"/>
        </w:rPr>
        <w:br/>
      </w:r>
      <w:r w:rsidR="008B565E">
        <w:rPr>
          <w:rFonts w:ascii="Arial" w:hAnsi="Arial" w:cs="Arial"/>
          <w:color w:val="000000"/>
          <w:sz w:val="30"/>
          <w:szCs w:val="30"/>
        </w:rPr>
        <w:t>An inscribed angle and a central angle subtending the same arc follow this rule:</w:t>
      </w:r>
    </w:p>
    <w:p w14:paraId="2E485F5F" w14:textId="09FA1E2E" w:rsidR="008B565E" w:rsidRDefault="008B565E" w:rsidP="0047177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 xml:space="preserve">Inscribed angle: </w:t>
      </w:r>
    </w:p>
    <w:p w14:paraId="5B648168" w14:textId="77777777" w:rsidR="00C7238D" w:rsidRDefault="00C7238D" w:rsidP="0047177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30"/>
          <w:szCs w:val="30"/>
        </w:rPr>
      </w:pPr>
    </w:p>
    <w:p w14:paraId="5F341A77" w14:textId="39C5638D" w:rsidR="008B565E" w:rsidRDefault="008B565E" w:rsidP="0047177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 xml:space="preserve">Central angle: </w:t>
      </w:r>
    </w:p>
    <w:p w14:paraId="6488D9DC" w14:textId="77777777" w:rsidR="00C7238D" w:rsidRPr="00196316" w:rsidRDefault="00C7238D" w:rsidP="0047177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30"/>
          <w:szCs w:val="30"/>
        </w:rPr>
      </w:pPr>
    </w:p>
    <w:p w14:paraId="12122C25" w14:textId="77777777" w:rsidR="00520714" w:rsidRDefault="00E57702" w:rsidP="0047177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42"/>
          <w:szCs w:val="42"/>
        </w:rPr>
      </w:pPr>
      <w:r>
        <w:rPr>
          <w:noProof/>
          <w:lang w:val="en-US"/>
        </w:rPr>
        <w:drawing>
          <wp:inline distT="0" distB="0" distL="0" distR="0" wp14:anchorId="2AA578D4" wp14:editId="291936C8">
            <wp:extent cx="5943600" cy="1885950"/>
            <wp:effectExtent l="0" t="0" r="0" b="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7"/>
                    <a:srcRect t="9968" b="11085"/>
                    <a:stretch/>
                  </pic:blipFill>
                  <pic:spPr bwMode="auto">
                    <a:xfrm>
                      <a:off x="0" y="0"/>
                      <a:ext cx="5943600" cy="1885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344B53" w14:textId="57AE6CE6" w:rsidR="00D04902" w:rsidRPr="00B33299" w:rsidRDefault="00B33299" w:rsidP="0047177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30"/>
          <w:szCs w:val="30"/>
        </w:rPr>
      </w:pPr>
      <w:r w:rsidRPr="00B33299">
        <w:rPr>
          <w:rFonts w:ascii="Arial" w:hAnsi="Arial" w:cs="Arial"/>
          <w:color w:val="000000"/>
          <w:sz w:val="30"/>
          <w:szCs w:val="30"/>
        </w:rPr>
        <w:t>*** &lt;</w:t>
      </w:r>
      <w:r w:rsidR="004866B9">
        <w:rPr>
          <w:rFonts w:ascii="Arial" w:hAnsi="Arial" w:cs="Arial"/>
          <w:color w:val="000000"/>
          <w:sz w:val="30"/>
          <w:szCs w:val="30"/>
        </w:rPr>
        <w:t xml:space="preserve">OAC is NOT an inscribed because the sides do not touch the edge of the circle. </w:t>
      </w:r>
    </w:p>
    <w:p w14:paraId="173A9EB9" w14:textId="77777777" w:rsidR="00D04902" w:rsidRPr="00196316" w:rsidRDefault="00D04902" w:rsidP="0047177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  <w:sz w:val="30"/>
          <w:szCs w:val="30"/>
        </w:rPr>
      </w:pPr>
    </w:p>
    <w:p w14:paraId="61339698" w14:textId="311DCA35" w:rsidR="00CF524B" w:rsidRDefault="00CF524B" w:rsidP="0047177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30"/>
          <w:szCs w:val="30"/>
        </w:rPr>
      </w:pPr>
      <w:r w:rsidRPr="00196316">
        <w:rPr>
          <w:rFonts w:ascii="Arial" w:hAnsi="Arial" w:cs="Arial"/>
          <w:b/>
          <w:color w:val="000000"/>
          <w:sz w:val="30"/>
          <w:szCs w:val="30"/>
        </w:rPr>
        <w:t xml:space="preserve">Property #2:   </w:t>
      </w:r>
      <w:r w:rsidRPr="00196316">
        <w:rPr>
          <w:rFonts w:ascii="Arial" w:hAnsi="Arial" w:cs="Arial"/>
          <w:color w:val="000000"/>
          <w:sz w:val="30"/>
          <w:szCs w:val="30"/>
          <w:u w:val="single"/>
        </w:rPr>
        <w:t>Inscribed Angle Property</w:t>
      </w:r>
      <w:r w:rsidRPr="00196316">
        <w:rPr>
          <w:rFonts w:ascii="Arial" w:hAnsi="Arial" w:cs="Arial"/>
          <w:b/>
          <w:color w:val="000000"/>
          <w:sz w:val="30"/>
          <w:szCs w:val="30"/>
        </w:rPr>
        <w:br/>
      </w:r>
      <w:r w:rsidRPr="00196316">
        <w:rPr>
          <w:rFonts w:ascii="Arial" w:hAnsi="Arial" w:cs="Arial"/>
          <w:color w:val="000000"/>
          <w:sz w:val="30"/>
          <w:szCs w:val="30"/>
        </w:rPr>
        <w:t xml:space="preserve">Inscribed angles from the same arc look like a </w:t>
      </w:r>
      <w:r w:rsidRPr="00196316">
        <w:rPr>
          <w:rFonts w:ascii="Arial" w:hAnsi="Arial" w:cs="Arial"/>
          <w:b/>
          <w:i/>
          <w:color w:val="000000"/>
          <w:sz w:val="30"/>
          <w:szCs w:val="30"/>
        </w:rPr>
        <w:t>bow-tie</w:t>
      </w:r>
      <w:r w:rsidRPr="00196316">
        <w:rPr>
          <w:rFonts w:ascii="Arial" w:hAnsi="Arial" w:cs="Arial"/>
          <w:color w:val="000000"/>
          <w:sz w:val="30"/>
          <w:szCs w:val="30"/>
        </w:rPr>
        <w:t xml:space="preserve"> in many situations. </w:t>
      </w:r>
    </w:p>
    <w:p w14:paraId="20C24631" w14:textId="5EE324D9" w:rsidR="004866B9" w:rsidRDefault="004866B9" w:rsidP="0047177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30"/>
          <w:szCs w:val="30"/>
        </w:rPr>
      </w:pPr>
      <w:r w:rsidRPr="004866B9">
        <w:rPr>
          <w:rFonts w:ascii="Arial" w:hAnsi="Arial" w:cs="Arial"/>
          <w:noProof/>
          <w:color w:val="000000"/>
          <w:sz w:val="30"/>
          <w:szCs w:val="30"/>
          <w:lang w:val="en-US"/>
        </w:rPr>
        <w:drawing>
          <wp:anchor distT="0" distB="0" distL="114300" distR="114300" simplePos="0" relativeHeight="251697152" behindDoc="0" locked="0" layoutInCell="1" allowOverlap="1" wp14:anchorId="465520D6" wp14:editId="2F335E9A">
            <wp:simplePos x="0" y="0"/>
            <wp:positionH relativeFrom="column">
              <wp:posOffset>-114300</wp:posOffset>
            </wp:positionH>
            <wp:positionV relativeFrom="paragraph">
              <wp:posOffset>57150</wp:posOffset>
            </wp:positionV>
            <wp:extent cx="5486400" cy="3605530"/>
            <wp:effectExtent l="0" t="0" r="0" b="1270"/>
            <wp:wrapTight wrapText="bothSides">
              <wp:wrapPolygon edited="0">
                <wp:start x="0" y="0"/>
                <wp:lineTo x="0" y="21455"/>
                <wp:lineTo x="21500" y="21455"/>
                <wp:lineTo x="21500" y="0"/>
                <wp:lineTo x="0" y="0"/>
              </wp:wrapPolygon>
            </wp:wrapTight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35" b="10020"/>
                    <a:stretch/>
                  </pic:blipFill>
                  <pic:spPr bwMode="auto">
                    <a:xfrm>
                      <a:off x="0" y="0"/>
                      <a:ext cx="5486400" cy="3605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0B83EA" w14:textId="77777777" w:rsidR="004866B9" w:rsidRDefault="004866B9" w:rsidP="0047177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30"/>
          <w:szCs w:val="30"/>
        </w:rPr>
      </w:pPr>
    </w:p>
    <w:p w14:paraId="4CD0981A" w14:textId="77777777" w:rsidR="004866B9" w:rsidRDefault="004866B9" w:rsidP="0047177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30"/>
          <w:szCs w:val="30"/>
        </w:rPr>
      </w:pPr>
    </w:p>
    <w:p w14:paraId="7967ED17" w14:textId="77777777" w:rsidR="004866B9" w:rsidRDefault="004866B9" w:rsidP="0047177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30"/>
          <w:szCs w:val="30"/>
        </w:rPr>
      </w:pPr>
    </w:p>
    <w:p w14:paraId="22FF8EC8" w14:textId="77777777" w:rsidR="004866B9" w:rsidRDefault="004866B9" w:rsidP="0047177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30"/>
          <w:szCs w:val="30"/>
        </w:rPr>
      </w:pPr>
    </w:p>
    <w:p w14:paraId="41155936" w14:textId="77777777" w:rsidR="004866B9" w:rsidRDefault="004866B9" w:rsidP="0047177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30"/>
          <w:szCs w:val="30"/>
        </w:rPr>
      </w:pPr>
    </w:p>
    <w:p w14:paraId="6B0C3C30" w14:textId="77777777" w:rsidR="004866B9" w:rsidRDefault="004866B9" w:rsidP="0047177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30"/>
          <w:szCs w:val="30"/>
        </w:rPr>
      </w:pPr>
    </w:p>
    <w:p w14:paraId="4F6DF9E5" w14:textId="77777777" w:rsidR="004866B9" w:rsidRDefault="004866B9" w:rsidP="0047177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30"/>
          <w:szCs w:val="30"/>
        </w:rPr>
      </w:pPr>
    </w:p>
    <w:p w14:paraId="491894CA" w14:textId="77777777" w:rsidR="004866B9" w:rsidRDefault="004866B9" w:rsidP="0047177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30"/>
          <w:szCs w:val="30"/>
        </w:rPr>
      </w:pPr>
    </w:p>
    <w:p w14:paraId="4F10F7FA" w14:textId="77777777" w:rsidR="004866B9" w:rsidRDefault="004866B9" w:rsidP="0047177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30"/>
          <w:szCs w:val="30"/>
        </w:rPr>
      </w:pPr>
    </w:p>
    <w:p w14:paraId="59060F8E" w14:textId="77777777" w:rsidR="004866B9" w:rsidRDefault="004866B9" w:rsidP="0047177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30"/>
          <w:szCs w:val="30"/>
        </w:rPr>
      </w:pPr>
    </w:p>
    <w:p w14:paraId="588F9D57" w14:textId="77777777" w:rsidR="004866B9" w:rsidRDefault="004866B9" w:rsidP="0047177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30"/>
          <w:szCs w:val="30"/>
        </w:rPr>
      </w:pPr>
    </w:p>
    <w:p w14:paraId="1893FBE2" w14:textId="77777777" w:rsidR="004866B9" w:rsidRDefault="004866B9" w:rsidP="0047177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30"/>
          <w:szCs w:val="30"/>
        </w:rPr>
      </w:pPr>
    </w:p>
    <w:p w14:paraId="0032C873" w14:textId="77777777" w:rsidR="004866B9" w:rsidRDefault="004866B9" w:rsidP="0047177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30"/>
          <w:szCs w:val="30"/>
        </w:rPr>
      </w:pPr>
    </w:p>
    <w:p w14:paraId="374091DC" w14:textId="77777777" w:rsidR="004866B9" w:rsidRDefault="004866B9" w:rsidP="0047177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30"/>
          <w:szCs w:val="30"/>
        </w:rPr>
      </w:pPr>
    </w:p>
    <w:p w14:paraId="76639C7E" w14:textId="77777777" w:rsidR="000F4931" w:rsidRDefault="000F4931" w:rsidP="0047177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30"/>
          <w:szCs w:val="30"/>
        </w:rPr>
      </w:pPr>
    </w:p>
    <w:p w14:paraId="667784E8" w14:textId="77777777" w:rsidR="000F4931" w:rsidRDefault="000F4931" w:rsidP="0047177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30"/>
          <w:szCs w:val="30"/>
        </w:rPr>
      </w:pPr>
    </w:p>
    <w:p w14:paraId="1232B14B" w14:textId="77777777" w:rsidR="000F4931" w:rsidRDefault="000F4931" w:rsidP="0047177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30"/>
          <w:szCs w:val="30"/>
        </w:rPr>
      </w:pPr>
    </w:p>
    <w:p w14:paraId="3DC84B22" w14:textId="77777777" w:rsidR="000F4931" w:rsidRDefault="000F4931" w:rsidP="0047177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30"/>
          <w:szCs w:val="30"/>
        </w:rPr>
      </w:pPr>
    </w:p>
    <w:p w14:paraId="1325335E" w14:textId="7B80D316" w:rsidR="00520714" w:rsidRDefault="00520714" w:rsidP="0047177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42"/>
          <w:szCs w:val="42"/>
        </w:rPr>
      </w:pPr>
    </w:p>
    <w:p w14:paraId="15305114" w14:textId="2745F54F" w:rsidR="00520714" w:rsidRDefault="000F4931" w:rsidP="0047177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42"/>
          <w:szCs w:val="42"/>
        </w:rPr>
      </w:pPr>
      <w:r>
        <w:rPr>
          <w:rFonts w:ascii="Arial" w:hAnsi="Arial" w:cs="Arial"/>
          <w:noProof/>
          <w:color w:val="000000"/>
          <w:sz w:val="42"/>
          <w:szCs w:val="42"/>
          <w:lang w:val="en-US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1062E67" wp14:editId="69DE91D9">
                <wp:simplePos x="0" y="0"/>
                <wp:positionH relativeFrom="column">
                  <wp:posOffset>2171700</wp:posOffset>
                </wp:positionH>
                <wp:positionV relativeFrom="paragraph">
                  <wp:posOffset>36195</wp:posOffset>
                </wp:positionV>
                <wp:extent cx="3429000" cy="2628900"/>
                <wp:effectExtent l="0" t="0" r="0" b="12700"/>
                <wp:wrapSquare wrapText="bothSides"/>
                <wp:docPr id="62" name="Text Box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0" cy="2628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D44163" w14:textId="4C147FA6" w:rsidR="00F60208" w:rsidRPr="000F4931" w:rsidRDefault="00F60208" w:rsidP="000F4931">
                            <w:pPr>
                              <w:rPr>
                                <w:sz w:val="30"/>
                                <w:szCs w:val="30"/>
                              </w:rPr>
                            </w:pPr>
                            <w:r w:rsidRPr="000F4931">
                              <w:rPr>
                                <w:sz w:val="30"/>
                                <w:szCs w:val="30"/>
                              </w:rPr>
                              <w:t xml:space="preserve">Angle B= 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ab/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ab/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ab/>
                            </w:r>
                            <w:r w:rsidRPr="000F4931">
                              <w:rPr>
                                <w:sz w:val="30"/>
                                <w:szCs w:val="30"/>
                              </w:rPr>
                              <w:t>Angle CED=</w:t>
                            </w:r>
                          </w:p>
                          <w:p w14:paraId="56AF9E15" w14:textId="77777777" w:rsidR="00F60208" w:rsidRPr="000F4931" w:rsidRDefault="00F60208">
                            <w:pPr>
                              <w:rPr>
                                <w:sz w:val="30"/>
                                <w:szCs w:val="30"/>
                              </w:rPr>
                            </w:pPr>
                          </w:p>
                          <w:p w14:paraId="69DB780E" w14:textId="77777777" w:rsidR="00F60208" w:rsidRPr="000F4931" w:rsidRDefault="00F60208">
                            <w:pPr>
                              <w:rPr>
                                <w:sz w:val="30"/>
                                <w:szCs w:val="30"/>
                              </w:rPr>
                            </w:pPr>
                          </w:p>
                          <w:p w14:paraId="6D1DBCC0" w14:textId="0E4B0BA3" w:rsidR="00F60208" w:rsidRDefault="00F60208" w:rsidP="000F4931">
                            <w:pPr>
                              <w:rPr>
                                <w:sz w:val="30"/>
                                <w:szCs w:val="30"/>
                              </w:rPr>
                            </w:pPr>
                            <w:r w:rsidRPr="000F4931">
                              <w:rPr>
                                <w:sz w:val="30"/>
                                <w:szCs w:val="30"/>
                              </w:rPr>
                              <w:t xml:space="preserve">Angle D = 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ab/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ab/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ab/>
                            </w:r>
                            <w:r w:rsidRPr="000F4931">
                              <w:rPr>
                                <w:sz w:val="30"/>
                                <w:szCs w:val="30"/>
                              </w:rPr>
                              <w:t xml:space="preserve">Angle AEC= </w:t>
                            </w:r>
                          </w:p>
                          <w:p w14:paraId="65AA5476" w14:textId="77777777" w:rsidR="00F60208" w:rsidRDefault="00F60208" w:rsidP="000F4931">
                            <w:pPr>
                              <w:rPr>
                                <w:sz w:val="30"/>
                                <w:szCs w:val="30"/>
                              </w:rPr>
                            </w:pPr>
                          </w:p>
                          <w:p w14:paraId="52773085" w14:textId="5964F47F" w:rsidR="00F60208" w:rsidRPr="000F4931" w:rsidRDefault="00F60208" w:rsidP="000F4931">
                            <w:pPr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sz w:val="30"/>
                                <w:szCs w:val="30"/>
                              </w:rPr>
                              <w:t>Angle E=</w:t>
                            </w:r>
                          </w:p>
                          <w:p w14:paraId="74CE17A6" w14:textId="2A506911" w:rsidR="00F60208" w:rsidRPr="000F4931" w:rsidRDefault="00F60208">
                            <w:pPr>
                              <w:rPr>
                                <w:sz w:val="30"/>
                                <w:szCs w:val="30"/>
                              </w:rPr>
                            </w:pPr>
                          </w:p>
                          <w:p w14:paraId="2399AAD9" w14:textId="77777777" w:rsidR="00F60208" w:rsidRPr="000F4931" w:rsidRDefault="00F60208">
                            <w:pPr>
                              <w:rPr>
                                <w:sz w:val="30"/>
                                <w:szCs w:val="30"/>
                              </w:rPr>
                            </w:pPr>
                          </w:p>
                          <w:p w14:paraId="4748E5D9" w14:textId="77777777" w:rsidR="00F60208" w:rsidRPr="000F4931" w:rsidRDefault="00F60208">
                            <w:pPr>
                              <w:rPr>
                                <w:sz w:val="30"/>
                                <w:szCs w:val="30"/>
                              </w:rPr>
                            </w:pPr>
                          </w:p>
                          <w:p w14:paraId="5272452C" w14:textId="77777777" w:rsidR="00F60208" w:rsidRPr="000F4931" w:rsidRDefault="00F60208">
                            <w:pPr>
                              <w:rPr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62" o:spid="_x0000_s1030" type="#_x0000_t202" style="position:absolute;margin-left:171pt;margin-top:2.85pt;width:270pt;height:207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" filled="f" stroked="f">
                <v:textbox>
                  <w:txbxContent>
                    <w:p w14:paraId="78D44163" w14:textId="4C147FA6" w:rsidR="00194ADD" w:rsidRPr="000F4931" w:rsidRDefault="00194ADD" w:rsidP="000F4931">
                      <w:pPr>
                        <w:rPr>
                          <w:sz w:val="30"/>
                          <w:szCs w:val="30"/>
                        </w:rPr>
                      </w:pPr>
                      <w:r w:rsidRPr="000F4931">
                        <w:rPr>
                          <w:sz w:val="30"/>
                          <w:szCs w:val="30"/>
                        </w:rPr>
                        <w:t xml:space="preserve">Angle B= </w:t>
                      </w:r>
                      <w:r>
                        <w:rPr>
                          <w:sz w:val="30"/>
                          <w:szCs w:val="30"/>
                        </w:rPr>
                        <w:tab/>
                      </w:r>
                      <w:r>
                        <w:rPr>
                          <w:sz w:val="30"/>
                          <w:szCs w:val="30"/>
                        </w:rPr>
                        <w:tab/>
                      </w:r>
                      <w:r>
                        <w:rPr>
                          <w:sz w:val="30"/>
                          <w:szCs w:val="30"/>
                        </w:rPr>
                        <w:tab/>
                      </w:r>
                      <w:r w:rsidRPr="000F4931">
                        <w:rPr>
                          <w:sz w:val="30"/>
                          <w:szCs w:val="30"/>
                        </w:rPr>
                        <w:t>Angle CED=</w:t>
                      </w:r>
                    </w:p>
                    <w:p w14:paraId="56AF9E15" w14:textId="77777777" w:rsidR="00194ADD" w:rsidRPr="000F4931" w:rsidRDefault="00194ADD">
                      <w:pPr>
                        <w:rPr>
                          <w:sz w:val="30"/>
                          <w:szCs w:val="30"/>
                        </w:rPr>
                      </w:pPr>
                    </w:p>
                    <w:p w14:paraId="69DB780E" w14:textId="77777777" w:rsidR="00194ADD" w:rsidRPr="000F4931" w:rsidRDefault="00194ADD">
                      <w:pPr>
                        <w:rPr>
                          <w:sz w:val="30"/>
                          <w:szCs w:val="30"/>
                        </w:rPr>
                      </w:pPr>
                    </w:p>
                    <w:p w14:paraId="6D1DBCC0" w14:textId="0E4B0BA3" w:rsidR="00194ADD" w:rsidRDefault="00194ADD" w:rsidP="000F4931">
                      <w:pPr>
                        <w:rPr>
                          <w:sz w:val="30"/>
                          <w:szCs w:val="30"/>
                        </w:rPr>
                      </w:pPr>
                      <w:r w:rsidRPr="000F4931">
                        <w:rPr>
                          <w:sz w:val="30"/>
                          <w:szCs w:val="30"/>
                        </w:rPr>
                        <w:t xml:space="preserve">Angle D = </w:t>
                      </w:r>
                      <w:r>
                        <w:rPr>
                          <w:sz w:val="30"/>
                          <w:szCs w:val="30"/>
                        </w:rPr>
                        <w:tab/>
                      </w:r>
                      <w:r>
                        <w:rPr>
                          <w:sz w:val="30"/>
                          <w:szCs w:val="30"/>
                        </w:rPr>
                        <w:tab/>
                      </w:r>
                      <w:r>
                        <w:rPr>
                          <w:sz w:val="30"/>
                          <w:szCs w:val="30"/>
                        </w:rPr>
                        <w:tab/>
                      </w:r>
                      <w:r w:rsidRPr="000F4931">
                        <w:rPr>
                          <w:sz w:val="30"/>
                          <w:szCs w:val="30"/>
                        </w:rPr>
                        <w:t xml:space="preserve">Angle AEC= </w:t>
                      </w:r>
                    </w:p>
                    <w:p w14:paraId="65AA5476" w14:textId="77777777" w:rsidR="00194ADD" w:rsidRDefault="00194ADD" w:rsidP="000F4931">
                      <w:pPr>
                        <w:rPr>
                          <w:sz w:val="30"/>
                          <w:szCs w:val="30"/>
                        </w:rPr>
                      </w:pPr>
                    </w:p>
                    <w:p w14:paraId="52773085" w14:textId="5964F47F" w:rsidR="00194ADD" w:rsidRPr="000F4931" w:rsidRDefault="00194ADD" w:rsidP="000F4931">
                      <w:pPr>
                        <w:rPr>
                          <w:sz w:val="30"/>
                          <w:szCs w:val="30"/>
                        </w:rPr>
                      </w:pPr>
                      <w:r>
                        <w:rPr>
                          <w:sz w:val="30"/>
                          <w:szCs w:val="30"/>
                        </w:rPr>
                        <w:t>Angle E=</w:t>
                      </w:r>
                    </w:p>
                    <w:p w14:paraId="74CE17A6" w14:textId="2A506911" w:rsidR="00194ADD" w:rsidRPr="000F4931" w:rsidRDefault="00194ADD">
                      <w:pPr>
                        <w:rPr>
                          <w:sz w:val="30"/>
                          <w:szCs w:val="30"/>
                        </w:rPr>
                      </w:pPr>
                    </w:p>
                    <w:p w14:paraId="2399AAD9" w14:textId="77777777" w:rsidR="00194ADD" w:rsidRPr="000F4931" w:rsidRDefault="00194ADD">
                      <w:pPr>
                        <w:rPr>
                          <w:sz w:val="30"/>
                          <w:szCs w:val="30"/>
                        </w:rPr>
                      </w:pPr>
                    </w:p>
                    <w:p w14:paraId="4748E5D9" w14:textId="77777777" w:rsidR="00194ADD" w:rsidRPr="000F4931" w:rsidRDefault="00194ADD">
                      <w:pPr>
                        <w:rPr>
                          <w:sz w:val="30"/>
                          <w:szCs w:val="30"/>
                        </w:rPr>
                      </w:pPr>
                    </w:p>
                    <w:p w14:paraId="5272452C" w14:textId="77777777" w:rsidR="00194ADD" w:rsidRPr="000F4931" w:rsidRDefault="00194ADD">
                      <w:pPr>
                        <w:rPr>
                          <w:sz w:val="30"/>
                          <w:szCs w:val="3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 w:hAnsi="Arial" w:cs="Arial"/>
          <w:color w:val="000000"/>
          <w:sz w:val="42"/>
          <w:szCs w:val="42"/>
        </w:rPr>
        <w:t>Bow-tie rule:</w:t>
      </w:r>
    </w:p>
    <w:p w14:paraId="79A31B05" w14:textId="18A485B2" w:rsidR="00520714" w:rsidRDefault="000F4931" w:rsidP="0047177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42"/>
          <w:szCs w:val="42"/>
        </w:rPr>
      </w:pPr>
      <w:r w:rsidRPr="000F4931">
        <w:rPr>
          <w:rFonts w:ascii="Arial" w:hAnsi="Arial" w:cs="Arial"/>
          <w:noProof/>
          <w:color w:val="000000"/>
          <w:sz w:val="42"/>
          <w:szCs w:val="42"/>
          <w:lang w:val="en-US"/>
        </w:rPr>
        <w:drawing>
          <wp:inline distT="0" distB="0" distL="0" distR="0" wp14:anchorId="5C3D3699" wp14:editId="50DF8103">
            <wp:extent cx="1711365" cy="17907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.PNG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1680" cy="1791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5075D9" w14:textId="77777777" w:rsidR="00D04902" w:rsidRDefault="00D04902" w:rsidP="0047177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56"/>
          <w:szCs w:val="56"/>
        </w:rPr>
      </w:pPr>
    </w:p>
    <w:p w14:paraId="4B3DE4C0" w14:textId="77777777" w:rsidR="000F4931" w:rsidRDefault="000F4931" w:rsidP="0047177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56"/>
          <w:szCs w:val="56"/>
        </w:rPr>
      </w:pPr>
    </w:p>
    <w:p w14:paraId="06C5B005" w14:textId="77777777" w:rsidR="00343462" w:rsidRPr="000F4931" w:rsidRDefault="00343462" w:rsidP="0047177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30"/>
          <w:szCs w:val="30"/>
        </w:rPr>
      </w:pPr>
      <w:r w:rsidRPr="000F4931">
        <w:rPr>
          <w:rFonts w:ascii="Arial" w:hAnsi="Arial" w:cs="Arial"/>
          <w:color w:val="000000"/>
          <w:sz w:val="30"/>
          <w:szCs w:val="30"/>
        </w:rPr>
        <w:t>Something to think about….</w:t>
      </w:r>
    </w:p>
    <w:p w14:paraId="68FE6D68" w14:textId="77777777" w:rsidR="00343462" w:rsidRPr="000F4931" w:rsidRDefault="00343462" w:rsidP="0047177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30"/>
          <w:szCs w:val="30"/>
        </w:rPr>
      </w:pPr>
      <w:r w:rsidRPr="000F4931">
        <w:rPr>
          <w:rFonts w:ascii="Arial" w:hAnsi="Arial" w:cs="Arial"/>
          <w:color w:val="000000"/>
          <w:sz w:val="30"/>
          <w:szCs w:val="30"/>
        </w:rPr>
        <w:t>Can an inscribed angle be formed from a diameter?</w:t>
      </w:r>
    </w:p>
    <w:p w14:paraId="03B81FF7" w14:textId="04A5C5FA" w:rsidR="00343462" w:rsidRDefault="000F4931" w:rsidP="009166D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noProof/>
          <w:color w:val="000000"/>
          <w:sz w:val="42"/>
          <w:szCs w:val="42"/>
          <w:lang w:val="en-US"/>
        </w:rPr>
      </w:pPr>
      <w:r>
        <w:rPr>
          <w:rFonts w:ascii="Arial" w:hAnsi="Arial" w:cs="Arial"/>
          <w:noProof/>
          <w:color w:val="000000"/>
          <w:sz w:val="42"/>
          <w:szCs w:val="42"/>
          <w:lang w:val="en-US"/>
        </w:rPr>
        <w:drawing>
          <wp:anchor distT="0" distB="0" distL="114300" distR="114300" simplePos="0" relativeHeight="251699200" behindDoc="1" locked="0" layoutInCell="1" allowOverlap="1" wp14:anchorId="13F2CF6D" wp14:editId="66A8C5EF">
            <wp:simplePos x="0" y="0"/>
            <wp:positionH relativeFrom="column">
              <wp:posOffset>0</wp:posOffset>
            </wp:positionH>
            <wp:positionV relativeFrom="paragraph">
              <wp:posOffset>111760</wp:posOffset>
            </wp:positionV>
            <wp:extent cx="2322830" cy="2045335"/>
            <wp:effectExtent l="0" t="0" r="0" b="12065"/>
            <wp:wrapNone/>
            <wp:docPr id="70" name="Picture 70" descr="Carly's Computer:private:var:folders:b3:wgwpmhw552577290k5p99h8w0000gn:T:com.yellowmug.EasyCrop:16:screensho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arly's Computer:private:var:folders:b3:wgwpmhw552577290k5p99h8w0000gn:T:com.yellowmug.EasyCrop:16:screenshot.jp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2830" cy="204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41C8EF" w14:textId="77777777" w:rsidR="000F4931" w:rsidRDefault="000F4931" w:rsidP="009166D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noProof/>
          <w:color w:val="000000"/>
          <w:sz w:val="42"/>
          <w:szCs w:val="42"/>
          <w:lang w:val="en-US"/>
        </w:rPr>
      </w:pPr>
    </w:p>
    <w:p w14:paraId="58C66864" w14:textId="77777777" w:rsidR="000F4931" w:rsidRDefault="000F4931" w:rsidP="009166D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noProof/>
          <w:color w:val="000000"/>
          <w:sz w:val="42"/>
          <w:szCs w:val="42"/>
          <w:lang w:val="en-US"/>
        </w:rPr>
      </w:pPr>
    </w:p>
    <w:p w14:paraId="4E9FAFED" w14:textId="1D3490DA" w:rsidR="000F4931" w:rsidRDefault="000F4931" w:rsidP="009166D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noProof/>
          <w:color w:val="000000"/>
          <w:sz w:val="42"/>
          <w:szCs w:val="42"/>
          <w:lang w:val="en-US"/>
        </w:rPr>
      </w:pPr>
    </w:p>
    <w:p w14:paraId="5F2CEAA4" w14:textId="77777777" w:rsidR="000F4931" w:rsidRDefault="000F4931" w:rsidP="009166D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noProof/>
          <w:color w:val="000000"/>
          <w:sz w:val="42"/>
          <w:szCs w:val="42"/>
          <w:lang w:val="en-US"/>
        </w:rPr>
      </w:pPr>
    </w:p>
    <w:p w14:paraId="593283B9" w14:textId="77777777" w:rsidR="000F4931" w:rsidRDefault="000F4931" w:rsidP="009166D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noProof/>
          <w:color w:val="000000"/>
          <w:sz w:val="42"/>
          <w:szCs w:val="42"/>
          <w:lang w:val="en-US"/>
        </w:rPr>
      </w:pPr>
    </w:p>
    <w:p w14:paraId="5EAF3B7B" w14:textId="77777777" w:rsidR="000F4931" w:rsidRDefault="000F4931" w:rsidP="009166D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noProof/>
          <w:color w:val="000000"/>
          <w:sz w:val="42"/>
          <w:szCs w:val="42"/>
          <w:lang w:val="en-US"/>
        </w:rPr>
      </w:pPr>
    </w:p>
    <w:p w14:paraId="49AEF530" w14:textId="77777777" w:rsidR="00343462" w:rsidRDefault="00343462" w:rsidP="0047177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42"/>
          <w:szCs w:val="42"/>
        </w:rPr>
      </w:pPr>
    </w:p>
    <w:p w14:paraId="5800FD97" w14:textId="77777777" w:rsidR="00520714" w:rsidRDefault="00520714" w:rsidP="0047177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42"/>
          <w:szCs w:val="42"/>
        </w:rPr>
      </w:pPr>
      <w:r>
        <w:rPr>
          <w:noProof/>
          <w:lang w:val="en-US"/>
        </w:rPr>
        <w:lastRenderedPageBreak/>
        <w:drawing>
          <wp:inline distT="0" distB="0" distL="0" distR="0" wp14:anchorId="39ABE5A7" wp14:editId="01C4B120">
            <wp:extent cx="5943600" cy="2810868"/>
            <wp:effectExtent l="0" t="0" r="0" b="889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1"/>
                    <a:srcRect t="9018" b="12732"/>
                    <a:stretch/>
                  </pic:blipFill>
                  <pic:spPr bwMode="auto">
                    <a:xfrm>
                      <a:off x="0" y="0"/>
                      <a:ext cx="5944594" cy="28113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EFEE3D" w14:textId="77777777" w:rsidR="001A031C" w:rsidRDefault="001A031C" w:rsidP="0047177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42"/>
          <w:szCs w:val="42"/>
        </w:rPr>
      </w:pPr>
    </w:p>
    <w:p w14:paraId="7B93739F" w14:textId="77777777" w:rsidR="00520714" w:rsidRPr="000F4931" w:rsidRDefault="001A031C" w:rsidP="0047177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30"/>
          <w:szCs w:val="30"/>
        </w:rPr>
      </w:pPr>
      <w:r w:rsidRPr="000F4931">
        <w:rPr>
          <w:rFonts w:ascii="Arial" w:hAnsi="Arial" w:cs="Arial"/>
          <w:b/>
          <w:color w:val="000000"/>
          <w:sz w:val="30"/>
          <w:szCs w:val="30"/>
        </w:rPr>
        <w:t xml:space="preserve">Property #3:   </w:t>
      </w:r>
      <w:r w:rsidRPr="000F4931">
        <w:rPr>
          <w:rFonts w:ascii="Arial" w:hAnsi="Arial" w:cs="Arial"/>
          <w:color w:val="000000"/>
          <w:sz w:val="30"/>
          <w:szCs w:val="30"/>
          <w:u w:val="single"/>
        </w:rPr>
        <w:t>Angles in a Semicircle Property</w:t>
      </w:r>
    </w:p>
    <w:p w14:paraId="62C79651" w14:textId="77777777" w:rsidR="001A031C" w:rsidRPr="000F4931" w:rsidRDefault="001A031C" w:rsidP="0047177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30"/>
          <w:szCs w:val="30"/>
        </w:rPr>
      </w:pPr>
    </w:p>
    <w:p w14:paraId="1DDE8F7F" w14:textId="0389CF0E" w:rsidR="001A031C" w:rsidRPr="000F4931" w:rsidRDefault="001A031C" w:rsidP="0047177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30"/>
          <w:szCs w:val="30"/>
        </w:rPr>
      </w:pPr>
      <w:r w:rsidRPr="000F4931">
        <w:rPr>
          <w:rFonts w:ascii="Arial" w:hAnsi="Arial" w:cs="Arial"/>
          <w:color w:val="000000"/>
          <w:sz w:val="30"/>
          <w:szCs w:val="30"/>
        </w:rPr>
        <w:t xml:space="preserve">All inscribed angles subtended by a semicircle are </w:t>
      </w:r>
      <w:r w:rsidR="00DA4819" w:rsidRPr="000F4931">
        <w:rPr>
          <w:rFonts w:ascii="Arial" w:hAnsi="Arial" w:cs="Arial"/>
          <w:color w:val="000000"/>
          <w:sz w:val="30"/>
          <w:szCs w:val="30"/>
        </w:rPr>
        <w:t>____</w:t>
      </w:r>
      <w:r w:rsidR="000F4931">
        <w:rPr>
          <w:rFonts w:ascii="Arial" w:hAnsi="Arial" w:cs="Arial"/>
          <w:color w:val="000000"/>
          <w:sz w:val="30"/>
          <w:szCs w:val="30"/>
        </w:rPr>
        <w:t>____</w:t>
      </w:r>
      <w:r w:rsidR="00DA4819" w:rsidRPr="000F4931">
        <w:rPr>
          <w:rFonts w:ascii="Arial" w:hAnsi="Arial" w:cs="Arial"/>
          <w:color w:val="000000"/>
          <w:sz w:val="30"/>
          <w:szCs w:val="30"/>
        </w:rPr>
        <w:t xml:space="preserve">_ </w:t>
      </w:r>
      <w:r w:rsidRPr="000F4931">
        <w:rPr>
          <w:rFonts w:ascii="Arial" w:hAnsi="Arial" w:cs="Arial"/>
          <w:color w:val="000000"/>
          <w:sz w:val="30"/>
          <w:szCs w:val="30"/>
        </w:rPr>
        <w:t>angles.</w:t>
      </w:r>
    </w:p>
    <w:p w14:paraId="7E33CE74" w14:textId="77777777" w:rsidR="00520714" w:rsidRPr="000F4931" w:rsidRDefault="001A031C" w:rsidP="0047177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30"/>
          <w:szCs w:val="30"/>
        </w:rPr>
      </w:pPr>
      <w:r w:rsidRPr="000F4931">
        <w:rPr>
          <w:rFonts w:ascii="Arial" w:hAnsi="Arial" w:cs="Arial"/>
          <w:noProof/>
          <w:color w:val="000000"/>
          <w:sz w:val="30"/>
          <w:szCs w:val="30"/>
          <w:lang w:val="en-US"/>
        </w:rPr>
        <w:drawing>
          <wp:inline distT="0" distB="0" distL="0" distR="0" wp14:anchorId="1F339C0B" wp14:editId="19F612D0">
            <wp:extent cx="5744377" cy="1962424"/>
            <wp:effectExtent l="0" t="0" r="889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.PNG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4377" cy="1962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8437BF" w14:textId="77777777" w:rsidR="001A031C" w:rsidRPr="000F4931" w:rsidRDefault="001A031C" w:rsidP="0047177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30"/>
          <w:szCs w:val="30"/>
        </w:rPr>
      </w:pPr>
    </w:p>
    <w:p w14:paraId="7F5B5ABF" w14:textId="77777777" w:rsidR="001A031C" w:rsidRPr="000F4931" w:rsidRDefault="001A031C" w:rsidP="0047177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30"/>
          <w:szCs w:val="30"/>
        </w:rPr>
      </w:pPr>
    </w:p>
    <w:p w14:paraId="6EB552B6" w14:textId="77777777" w:rsidR="001A031C" w:rsidRDefault="001A031C" w:rsidP="0047177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30"/>
          <w:szCs w:val="30"/>
          <w:u w:val="single"/>
        </w:rPr>
      </w:pPr>
      <w:r w:rsidRPr="000F4931">
        <w:rPr>
          <w:rFonts w:ascii="Arial" w:hAnsi="Arial" w:cs="Arial"/>
          <w:b/>
          <w:color w:val="000000"/>
          <w:sz w:val="30"/>
          <w:szCs w:val="30"/>
        </w:rPr>
        <w:t xml:space="preserve">Property #4:   </w:t>
      </w:r>
      <w:r w:rsidR="00045C54" w:rsidRPr="000F4931">
        <w:rPr>
          <w:rFonts w:ascii="Arial" w:hAnsi="Arial" w:cs="Arial"/>
          <w:color w:val="000000"/>
          <w:sz w:val="30"/>
          <w:szCs w:val="30"/>
          <w:u w:val="single"/>
        </w:rPr>
        <w:t>Two Tangents to Central Angle Property</w:t>
      </w:r>
    </w:p>
    <w:p w14:paraId="17A5E1F7" w14:textId="12EEA6B7" w:rsidR="00194ADD" w:rsidRDefault="00194ADD" w:rsidP="0047177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30"/>
          <w:szCs w:val="30"/>
          <w:u w:val="single"/>
        </w:rPr>
      </w:pPr>
      <w:r w:rsidRPr="000F4931">
        <w:rPr>
          <w:rFonts w:ascii="Arial" w:hAnsi="Arial" w:cs="Arial"/>
          <w:noProof/>
          <w:color w:val="000000"/>
          <w:sz w:val="30"/>
          <w:szCs w:val="30"/>
          <w:lang w:val="en-US"/>
        </w:rPr>
        <w:drawing>
          <wp:anchor distT="0" distB="0" distL="114300" distR="114300" simplePos="0" relativeHeight="251700224" behindDoc="1" locked="0" layoutInCell="1" allowOverlap="1" wp14:anchorId="3DA8CCE9" wp14:editId="5710C02C">
            <wp:simplePos x="0" y="0"/>
            <wp:positionH relativeFrom="column">
              <wp:posOffset>-114300</wp:posOffset>
            </wp:positionH>
            <wp:positionV relativeFrom="paragraph">
              <wp:posOffset>74296</wp:posOffset>
            </wp:positionV>
            <wp:extent cx="6057900" cy="3533214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.PNG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7900" cy="35332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DA87D6" w14:textId="77777777" w:rsidR="00194ADD" w:rsidRDefault="00194ADD" w:rsidP="0047177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30"/>
          <w:szCs w:val="30"/>
          <w:u w:val="single"/>
        </w:rPr>
      </w:pPr>
    </w:p>
    <w:p w14:paraId="479A108B" w14:textId="77777777" w:rsidR="00194ADD" w:rsidRDefault="00194ADD" w:rsidP="0047177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30"/>
          <w:szCs w:val="30"/>
          <w:u w:val="single"/>
        </w:rPr>
      </w:pPr>
    </w:p>
    <w:p w14:paraId="7C7986F3" w14:textId="77777777" w:rsidR="00194ADD" w:rsidRDefault="00194ADD" w:rsidP="0047177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30"/>
          <w:szCs w:val="30"/>
          <w:u w:val="single"/>
        </w:rPr>
      </w:pPr>
    </w:p>
    <w:p w14:paraId="5D3B0C0A" w14:textId="77777777" w:rsidR="00194ADD" w:rsidRDefault="00194ADD" w:rsidP="0047177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30"/>
          <w:szCs w:val="30"/>
          <w:u w:val="single"/>
        </w:rPr>
      </w:pPr>
    </w:p>
    <w:p w14:paraId="3D49CDE6" w14:textId="77777777" w:rsidR="00194ADD" w:rsidRDefault="00194ADD" w:rsidP="0047177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30"/>
          <w:szCs w:val="30"/>
          <w:u w:val="single"/>
        </w:rPr>
      </w:pPr>
    </w:p>
    <w:p w14:paraId="536CCA78" w14:textId="77777777" w:rsidR="00194ADD" w:rsidRDefault="00194ADD" w:rsidP="0047177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30"/>
          <w:szCs w:val="30"/>
          <w:u w:val="single"/>
        </w:rPr>
      </w:pPr>
    </w:p>
    <w:p w14:paraId="104D7112" w14:textId="77777777" w:rsidR="00194ADD" w:rsidRDefault="00194ADD" w:rsidP="0047177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30"/>
          <w:szCs w:val="30"/>
          <w:u w:val="single"/>
        </w:rPr>
      </w:pPr>
    </w:p>
    <w:p w14:paraId="553EC252" w14:textId="77777777" w:rsidR="00194ADD" w:rsidRDefault="00194ADD" w:rsidP="0047177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30"/>
          <w:szCs w:val="30"/>
          <w:u w:val="single"/>
        </w:rPr>
      </w:pPr>
    </w:p>
    <w:p w14:paraId="63B1B1C8" w14:textId="77777777" w:rsidR="00194ADD" w:rsidRDefault="00194ADD" w:rsidP="0047177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30"/>
          <w:szCs w:val="30"/>
          <w:u w:val="single"/>
        </w:rPr>
      </w:pPr>
    </w:p>
    <w:p w14:paraId="32FE385F" w14:textId="77777777" w:rsidR="00194ADD" w:rsidRDefault="00194ADD" w:rsidP="0047177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30"/>
          <w:szCs w:val="30"/>
          <w:u w:val="single"/>
        </w:rPr>
      </w:pPr>
    </w:p>
    <w:p w14:paraId="5DC571DF" w14:textId="77777777" w:rsidR="00194ADD" w:rsidRDefault="00194ADD" w:rsidP="0047177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30"/>
          <w:szCs w:val="30"/>
          <w:u w:val="single"/>
        </w:rPr>
      </w:pPr>
    </w:p>
    <w:p w14:paraId="7AAE5E49" w14:textId="77777777" w:rsidR="00194ADD" w:rsidRDefault="00194ADD" w:rsidP="0047177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30"/>
          <w:szCs w:val="30"/>
          <w:u w:val="single"/>
        </w:rPr>
      </w:pPr>
    </w:p>
    <w:p w14:paraId="0E641467" w14:textId="77777777" w:rsidR="00194ADD" w:rsidRDefault="00194ADD" w:rsidP="0047177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30"/>
          <w:szCs w:val="30"/>
          <w:u w:val="single"/>
        </w:rPr>
      </w:pPr>
    </w:p>
    <w:p w14:paraId="306F6CE4" w14:textId="77777777" w:rsidR="00194ADD" w:rsidRPr="000F4931" w:rsidRDefault="00194ADD" w:rsidP="0047177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30"/>
          <w:szCs w:val="30"/>
        </w:rPr>
      </w:pPr>
    </w:p>
    <w:p w14:paraId="3D32FDBD" w14:textId="4EFE7581" w:rsidR="001A031C" w:rsidRPr="000F4931" w:rsidRDefault="001A031C" w:rsidP="0047177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30"/>
          <w:szCs w:val="30"/>
        </w:rPr>
      </w:pPr>
    </w:p>
    <w:p w14:paraId="683D0B9B" w14:textId="77777777" w:rsidR="001A031C" w:rsidRPr="000F4931" w:rsidRDefault="001A031C" w:rsidP="0047177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30"/>
          <w:szCs w:val="30"/>
        </w:rPr>
      </w:pPr>
    </w:p>
    <w:p w14:paraId="08F3323F" w14:textId="77777777" w:rsidR="001A031C" w:rsidRPr="000F4931" w:rsidRDefault="001A031C" w:rsidP="0047177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30"/>
          <w:szCs w:val="30"/>
        </w:rPr>
      </w:pPr>
    </w:p>
    <w:p w14:paraId="74DB54CE" w14:textId="77777777" w:rsidR="00DA4819" w:rsidRDefault="00DA4819" w:rsidP="0047177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30"/>
          <w:szCs w:val="30"/>
        </w:rPr>
      </w:pPr>
    </w:p>
    <w:p w14:paraId="38A94B86" w14:textId="77777777" w:rsidR="00194ADD" w:rsidRDefault="00194ADD" w:rsidP="0047177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30"/>
          <w:szCs w:val="30"/>
        </w:rPr>
      </w:pPr>
    </w:p>
    <w:p w14:paraId="51C330F7" w14:textId="77777777" w:rsidR="00194ADD" w:rsidRDefault="00194ADD" w:rsidP="0047177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30"/>
          <w:szCs w:val="30"/>
        </w:rPr>
      </w:pPr>
    </w:p>
    <w:p w14:paraId="483A530A" w14:textId="77777777" w:rsidR="00194ADD" w:rsidRDefault="00194ADD" w:rsidP="0047177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30"/>
          <w:szCs w:val="30"/>
        </w:rPr>
      </w:pPr>
    </w:p>
    <w:p w14:paraId="00908246" w14:textId="77777777" w:rsidR="00194ADD" w:rsidRDefault="00194ADD" w:rsidP="0047177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30"/>
          <w:szCs w:val="30"/>
        </w:rPr>
      </w:pPr>
    </w:p>
    <w:p w14:paraId="42E27086" w14:textId="77777777" w:rsidR="00194ADD" w:rsidRDefault="00194ADD" w:rsidP="0047177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30"/>
          <w:szCs w:val="30"/>
        </w:rPr>
      </w:pPr>
    </w:p>
    <w:p w14:paraId="0403AE42" w14:textId="77777777" w:rsidR="00194ADD" w:rsidRPr="000F4931" w:rsidRDefault="00194ADD" w:rsidP="0047177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30"/>
          <w:szCs w:val="30"/>
        </w:rPr>
      </w:pPr>
    </w:p>
    <w:p w14:paraId="1D514C56" w14:textId="77777777" w:rsidR="001A031C" w:rsidRPr="000F4931" w:rsidRDefault="003925FB" w:rsidP="0047177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30"/>
          <w:szCs w:val="30"/>
          <w:u w:val="single"/>
        </w:rPr>
      </w:pPr>
      <w:r w:rsidRPr="000F4931">
        <w:rPr>
          <w:rFonts w:ascii="Arial" w:hAnsi="Arial" w:cs="Arial"/>
          <w:b/>
          <w:color w:val="000000"/>
          <w:sz w:val="30"/>
          <w:szCs w:val="30"/>
        </w:rPr>
        <w:t xml:space="preserve">Property #5:   </w:t>
      </w:r>
      <w:r w:rsidRPr="000F4931">
        <w:rPr>
          <w:rFonts w:ascii="Arial" w:hAnsi="Arial" w:cs="Arial"/>
          <w:color w:val="000000"/>
          <w:sz w:val="30"/>
          <w:szCs w:val="30"/>
          <w:u w:val="single"/>
        </w:rPr>
        <w:t>Tangent to Chord Property</w:t>
      </w:r>
    </w:p>
    <w:p w14:paraId="52EA4F7D" w14:textId="77777777" w:rsidR="00DA4819" w:rsidRPr="000F4931" w:rsidRDefault="00DA4819" w:rsidP="0047177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30"/>
          <w:szCs w:val="30"/>
          <w:u w:val="single"/>
        </w:rPr>
      </w:pPr>
    </w:p>
    <w:p w14:paraId="01F85CDC" w14:textId="77777777" w:rsidR="00DA4819" w:rsidRPr="000F4931" w:rsidRDefault="00DA4819" w:rsidP="0047177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30"/>
          <w:szCs w:val="30"/>
        </w:rPr>
      </w:pPr>
      <w:r w:rsidRPr="000F4931">
        <w:rPr>
          <w:rFonts w:ascii="Arial" w:hAnsi="Arial" w:cs="Arial"/>
          <w:color w:val="000000"/>
          <w:sz w:val="30"/>
          <w:szCs w:val="30"/>
        </w:rPr>
        <w:t>The angle between the tangent line &amp; the chord is _____________ to the _____________________ angle(s) formed from the same ________ as the chord.</w:t>
      </w:r>
    </w:p>
    <w:p w14:paraId="300F0D5C" w14:textId="77777777" w:rsidR="003925FB" w:rsidRPr="000F4931" w:rsidRDefault="00DA4819" w:rsidP="0047177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noProof/>
          <w:color w:val="000000"/>
          <w:sz w:val="30"/>
          <w:szCs w:val="30"/>
          <w:u w:val="single"/>
          <w:lang w:eastAsia="en-CA"/>
        </w:rPr>
      </w:pPr>
      <w:r w:rsidRPr="000F4931">
        <w:rPr>
          <w:rFonts w:ascii="Arial" w:hAnsi="Arial" w:cs="Arial"/>
          <w:noProof/>
          <w:color w:val="000000"/>
          <w:sz w:val="30"/>
          <w:szCs w:val="30"/>
          <w:lang w:val="en-US"/>
        </w:rPr>
        <w:drawing>
          <wp:inline distT="0" distB="0" distL="0" distR="0" wp14:anchorId="060CA30F" wp14:editId="2DD83551">
            <wp:extent cx="3496066" cy="2886075"/>
            <wp:effectExtent l="0" t="0" r="952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.PNG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6555" cy="2886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F4931">
        <w:rPr>
          <w:rFonts w:ascii="Arial" w:hAnsi="Arial" w:cs="Arial"/>
          <w:noProof/>
          <w:color w:val="000000"/>
          <w:sz w:val="30"/>
          <w:szCs w:val="30"/>
          <w:lang w:eastAsia="en-CA"/>
        </w:rPr>
        <w:t xml:space="preserve">     </w:t>
      </w:r>
      <w:r w:rsidRPr="000F4931">
        <w:rPr>
          <w:rFonts w:ascii="Arial" w:hAnsi="Arial" w:cs="Arial"/>
          <w:noProof/>
          <w:color w:val="000000"/>
          <w:sz w:val="30"/>
          <w:szCs w:val="30"/>
          <w:lang w:val="en-US"/>
        </w:rPr>
        <w:drawing>
          <wp:inline distT="0" distB="0" distL="0" distR="0" wp14:anchorId="5A82271C" wp14:editId="3E65500D">
            <wp:extent cx="2057400" cy="2561584"/>
            <wp:effectExtent l="0" t="0" r="0" b="444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.PNG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688" cy="2561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80470F" w14:textId="77777777" w:rsidR="00DA4819" w:rsidRPr="000F4931" w:rsidRDefault="00DA4819" w:rsidP="0047177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  <w:sz w:val="30"/>
          <w:szCs w:val="30"/>
        </w:rPr>
      </w:pPr>
    </w:p>
    <w:p w14:paraId="7032E39C" w14:textId="77777777" w:rsidR="00DA4819" w:rsidRPr="000F4931" w:rsidRDefault="00DA4819" w:rsidP="0047177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  <w:sz w:val="30"/>
          <w:szCs w:val="30"/>
        </w:rPr>
      </w:pPr>
    </w:p>
    <w:p w14:paraId="6B52DDB7" w14:textId="77777777" w:rsidR="003925FB" w:rsidRPr="000F4931" w:rsidRDefault="003925FB" w:rsidP="0047177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30"/>
          <w:szCs w:val="30"/>
          <w:u w:val="single"/>
        </w:rPr>
      </w:pPr>
      <w:r w:rsidRPr="000F4931">
        <w:rPr>
          <w:rFonts w:ascii="Arial" w:hAnsi="Arial" w:cs="Arial"/>
          <w:b/>
          <w:color w:val="000000"/>
          <w:sz w:val="30"/>
          <w:szCs w:val="30"/>
        </w:rPr>
        <w:t xml:space="preserve">Property #6:   </w:t>
      </w:r>
      <w:r w:rsidRPr="000F4931">
        <w:rPr>
          <w:rFonts w:ascii="Arial" w:hAnsi="Arial" w:cs="Arial"/>
          <w:color w:val="000000"/>
          <w:sz w:val="30"/>
          <w:szCs w:val="30"/>
          <w:u w:val="single"/>
        </w:rPr>
        <w:t>Cyclic Quadrilateral Property</w:t>
      </w:r>
    </w:p>
    <w:p w14:paraId="6510B408" w14:textId="77777777" w:rsidR="0036497C" w:rsidRPr="000F4931" w:rsidRDefault="0036497C" w:rsidP="0047177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color w:val="000000"/>
          <w:sz w:val="30"/>
          <w:szCs w:val="30"/>
        </w:rPr>
      </w:pPr>
    </w:p>
    <w:p w14:paraId="4CD78F2A" w14:textId="4FBCD6DE" w:rsidR="0036497C" w:rsidRPr="000F4931" w:rsidRDefault="0036497C" w:rsidP="0047177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30"/>
          <w:szCs w:val="30"/>
        </w:rPr>
      </w:pPr>
      <w:r w:rsidRPr="000F4931">
        <w:rPr>
          <w:rFonts w:ascii="Arial" w:hAnsi="Arial" w:cs="Arial"/>
          <w:color w:val="000000"/>
          <w:sz w:val="30"/>
          <w:szCs w:val="30"/>
        </w:rPr>
        <w:t xml:space="preserve">A </w:t>
      </w:r>
      <w:r w:rsidRPr="000F4931">
        <w:rPr>
          <w:rFonts w:ascii="Arial" w:hAnsi="Arial" w:cs="Arial"/>
          <w:b/>
          <w:i/>
          <w:color w:val="000000"/>
          <w:sz w:val="30"/>
          <w:szCs w:val="30"/>
        </w:rPr>
        <w:t>cyclic quadrilateral</w:t>
      </w:r>
      <w:r w:rsidRPr="000F4931">
        <w:rPr>
          <w:rFonts w:ascii="Arial" w:hAnsi="Arial" w:cs="Arial"/>
          <w:color w:val="000000"/>
          <w:sz w:val="30"/>
          <w:szCs w:val="30"/>
        </w:rPr>
        <w:t xml:space="preserve"> is a _</w:t>
      </w:r>
      <w:r w:rsidR="00194ADD">
        <w:rPr>
          <w:rFonts w:ascii="Arial" w:hAnsi="Arial" w:cs="Arial"/>
          <w:color w:val="000000"/>
          <w:sz w:val="30"/>
          <w:szCs w:val="30"/>
        </w:rPr>
        <w:t>__</w:t>
      </w:r>
      <w:r w:rsidRPr="000F4931">
        <w:rPr>
          <w:rFonts w:ascii="Arial" w:hAnsi="Arial" w:cs="Arial"/>
          <w:color w:val="000000"/>
          <w:sz w:val="30"/>
          <w:szCs w:val="30"/>
        </w:rPr>
        <w:t>__-sided polygon (object) inside a circle created by ____</w:t>
      </w:r>
      <w:r w:rsidR="00673584" w:rsidRPr="000F4931">
        <w:rPr>
          <w:rFonts w:ascii="Arial" w:hAnsi="Arial" w:cs="Arial"/>
          <w:color w:val="000000"/>
          <w:sz w:val="30"/>
          <w:szCs w:val="30"/>
        </w:rPr>
        <w:t xml:space="preserve">   ____________</w:t>
      </w:r>
      <w:r w:rsidRPr="000F4931">
        <w:rPr>
          <w:rFonts w:ascii="Arial" w:hAnsi="Arial" w:cs="Arial"/>
          <w:color w:val="000000"/>
          <w:sz w:val="30"/>
          <w:szCs w:val="30"/>
        </w:rPr>
        <w:t>.  Since _</w:t>
      </w:r>
      <w:r w:rsidR="00673584" w:rsidRPr="000F4931">
        <w:rPr>
          <w:rFonts w:ascii="Arial" w:hAnsi="Arial" w:cs="Arial"/>
          <w:color w:val="000000"/>
          <w:sz w:val="30"/>
          <w:szCs w:val="30"/>
        </w:rPr>
        <w:t>_</w:t>
      </w:r>
      <w:r w:rsidRPr="000F4931">
        <w:rPr>
          <w:rFonts w:ascii="Arial" w:hAnsi="Arial" w:cs="Arial"/>
          <w:color w:val="000000"/>
          <w:sz w:val="30"/>
          <w:szCs w:val="30"/>
        </w:rPr>
        <w:t xml:space="preserve">_-sided polygons have a total of ________, </w:t>
      </w:r>
      <w:r w:rsidRPr="000F4931">
        <w:rPr>
          <w:rFonts w:ascii="Arial" w:hAnsi="Arial" w:cs="Arial"/>
          <w:b/>
          <w:i/>
          <w:color w:val="000000"/>
          <w:sz w:val="30"/>
          <w:szCs w:val="30"/>
        </w:rPr>
        <w:t>opposite angles</w:t>
      </w:r>
      <w:r w:rsidRPr="000F4931">
        <w:rPr>
          <w:rFonts w:ascii="Arial" w:hAnsi="Arial" w:cs="Arial"/>
          <w:color w:val="000000"/>
          <w:sz w:val="30"/>
          <w:szCs w:val="30"/>
        </w:rPr>
        <w:t xml:space="preserve"> of cyclic quadrilaterals MUST add to _______.</w:t>
      </w:r>
    </w:p>
    <w:p w14:paraId="049C2C8E" w14:textId="77777777" w:rsidR="0036497C" w:rsidRPr="000F4931" w:rsidRDefault="00371FCE" w:rsidP="00371FCE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30"/>
          <w:szCs w:val="30"/>
        </w:rPr>
      </w:pPr>
      <w:r w:rsidRPr="000F4931">
        <w:rPr>
          <w:rFonts w:ascii="Arial" w:hAnsi="Arial" w:cs="Arial"/>
          <w:noProof/>
          <w:color w:val="000000"/>
          <w:sz w:val="30"/>
          <w:szCs w:val="30"/>
          <w:lang w:val="en-US"/>
        </w:rPr>
        <w:lastRenderedPageBreak/>
        <w:drawing>
          <wp:inline distT="0" distB="0" distL="0" distR="0" wp14:anchorId="3BCDD40D" wp14:editId="3892C561">
            <wp:extent cx="5111631" cy="203981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.PNG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3453" cy="2040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660572" w14:textId="77777777" w:rsidR="00371FCE" w:rsidRPr="000F4931" w:rsidRDefault="00371FCE" w:rsidP="00371FCE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30"/>
          <w:szCs w:val="30"/>
        </w:rPr>
      </w:pPr>
      <w:r w:rsidRPr="000F4931">
        <w:rPr>
          <w:rFonts w:ascii="Arial" w:hAnsi="Arial" w:cs="Arial"/>
          <w:noProof/>
          <w:color w:val="000000"/>
          <w:sz w:val="30"/>
          <w:szCs w:val="30"/>
          <w:lang w:val="en-US"/>
        </w:rPr>
        <w:drawing>
          <wp:inline distT="0" distB="0" distL="0" distR="0" wp14:anchorId="36128B32" wp14:editId="01363B02">
            <wp:extent cx="5486400" cy="2180604"/>
            <wp:effectExtent l="0" t="0" r="0" b="381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.PNG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9163" cy="2185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EBD9A7" w14:textId="77777777" w:rsidR="00371FCE" w:rsidRPr="000F4931" w:rsidRDefault="00371FCE" w:rsidP="00371FCE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30"/>
          <w:szCs w:val="30"/>
        </w:rPr>
      </w:pPr>
    </w:p>
    <w:p w14:paraId="6D09C397" w14:textId="77777777" w:rsidR="00821364" w:rsidRPr="000F4931" w:rsidRDefault="00371FCE" w:rsidP="00371FC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30"/>
          <w:szCs w:val="30"/>
        </w:rPr>
      </w:pPr>
      <w:r w:rsidRPr="000F4931">
        <w:rPr>
          <w:rFonts w:ascii="Arial" w:hAnsi="Arial" w:cs="Arial"/>
          <w:color w:val="000000"/>
          <w:sz w:val="30"/>
          <w:szCs w:val="30"/>
        </w:rPr>
        <w:t>Applying all the properties – Let’s try these together…</w:t>
      </w:r>
    </w:p>
    <w:p w14:paraId="2AA17596" w14:textId="77777777" w:rsidR="00821364" w:rsidRPr="000F4931" w:rsidRDefault="00821364" w:rsidP="00371FC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30"/>
          <w:szCs w:val="30"/>
        </w:rPr>
      </w:pPr>
    </w:p>
    <w:p w14:paraId="0F28CD8B" w14:textId="77777777" w:rsidR="00821364" w:rsidRPr="000F4931" w:rsidRDefault="00821364" w:rsidP="0082136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30"/>
          <w:szCs w:val="30"/>
        </w:rPr>
      </w:pPr>
      <w:r w:rsidRPr="000F4931">
        <w:rPr>
          <w:rFonts w:ascii="Arial" w:hAnsi="Arial" w:cs="Arial"/>
          <w:color w:val="000000"/>
          <w:sz w:val="30"/>
          <w:szCs w:val="30"/>
        </w:rPr>
        <w:t xml:space="preserve">Example 1: </w:t>
      </w:r>
      <w:r w:rsidRPr="000F4931">
        <w:rPr>
          <w:rFonts w:ascii="Arial" w:hAnsi="Arial" w:cs="Arial"/>
          <w:color w:val="000000"/>
          <w:sz w:val="30"/>
          <w:szCs w:val="30"/>
        </w:rPr>
        <w:br/>
      </w:r>
    </w:p>
    <w:p w14:paraId="2B61FD01" w14:textId="77777777" w:rsidR="00821364" w:rsidRPr="000F4931" w:rsidRDefault="00821364" w:rsidP="0082136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30"/>
          <w:szCs w:val="30"/>
        </w:rPr>
      </w:pPr>
      <w:r w:rsidRPr="000F4931">
        <w:rPr>
          <w:rFonts w:ascii="Arial" w:hAnsi="Arial" w:cs="Arial"/>
          <w:color w:val="000000"/>
          <w:sz w:val="30"/>
          <w:szCs w:val="30"/>
        </w:rPr>
        <w:t xml:space="preserve">Rectangle ABCD has its vertices on a circle with radius 8.5 cm. </w:t>
      </w:r>
    </w:p>
    <w:p w14:paraId="6933C8FB" w14:textId="77777777" w:rsidR="00821364" w:rsidRPr="000F4931" w:rsidRDefault="00821364" w:rsidP="00371FC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30"/>
          <w:szCs w:val="30"/>
        </w:rPr>
      </w:pPr>
      <w:r w:rsidRPr="000F4931">
        <w:rPr>
          <w:rFonts w:ascii="Arial" w:hAnsi="Arial" w:cs="Arial"/>
          <w:color w:val="000000"/>
          <w:sz w:val="30"/>
          <w:szCs w:val="30"/>
        </w:rPr>
        <w:t>The width of the rectangle is 10 cm.   What is its length to the nearest tenth?</w:t>
      </w:r>
    </w:p>
    <w:p w14:paraId="02B2392D" w14:textId="77777777" w:rsidR="00371FCE" w:rsidRPr="000F4931" w:rsidRDefault="00821364" w:rsidP="00371FC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30"/>
          <w:szCs w:val="30"/>
        </w:rPr>
      </w:pPr>
      <w:r w:rsidRPr="000F4931">
        <w:rPr>
          <w:noProof/>
          <w:sz w:val="30"/>
          <w:szCs w:val="30"/>
          <w:lang w:val="en-US"/>
        </w:rPr>
        <w:lastRenderedPageBreak/>
        <w:drawing>
          <wp:inline distT="0" distB="0" distL="0" distR="0" wp14:anchorId="4E6A6D29" wp14:editId="63EA8BBF">
            <wp:extent cx="3657128" cy="3209925"/>
            <wp:effectExtent l="0" t="0" r="635" b="0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3667300" cy="3218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71FCE" w:rsidRPr="000F4931">
        <w:rPr>
          <w:rFonts w:ascii="Arial" w:hAnsi="Arial" w:cs="Arial"/>
          <w:color w:val="000000"/>
          <w:sz w:val="30"/>
          <w:szCs w:val="30"/>
        </w:rPr>
        <w:br/>
      </w:r>
    </w:p>
    <w:p w14:paraId="0A482DB8" w14:textId="77777777" w:rsidR="00821364" w:rsidRDefault="00821364" w:rsidP="00EB51A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30"/>
          <w:szCs w:val="30"/>
        </w:rPr>
      </w:pPr>
      <w:r w:rsidRPr="000F4931">
        <w:rPr>
          <w:rFonts w:ascii="Arial" w:hAnsi="Arial" w:cs="Arial"/>
          <w:noProof/>
          <w:color w:val="000000"/>
          <w:sz w:val="30"/>
          <w:szCs w:val="30"/>
          <w:lang w:val="en-US"/>
        </w:rPr>
        <w:drawing>
          <wp:inline distT="0" distB="0" distL="0" distR="0" wp14:anchorId="37FFF920" wp14:editId="4462CBF5">
            <wp:extent cx="5600700" cy="1916684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.PNG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0832" cy="1920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2C2DC" w14:textId="77777777" w:rsidR="00194ADD" w:rsidRDefault="00194ADD" w:rsidP="00EB51A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30"/>
          <w:szCs w:val="30"/>
        </w:rPr>
      </w:pPr>
    </w:p>
    <w:p w14:paraId="04FA22EE" w14:textId="77777777" w:rsidR="00194ADD" w:rsidRDefault="00194ADD" w:rsidP="00EB51A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30"/>
          <w:szCs w:val="30"/>
        </w:rPr>
      </w:pPr>
    </w:p>
    <w:p w14:paraId="0B1AB000" w14:textId="77777777" w:rsidR="00194ADD" w:rsidRDefault="00194ADD" w:rsidP="00EB51A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30"/>
          <w:szCs w:val="30"/>
        </w:rPr>
      </w:pPr>
    </w:p>
    <w:p w14:paraId="19DE9F67" w14:textId="77777777" w:rsidR="00194ADD" w:rsidRDefault="00194ADD" w:rsidP="00EB51A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30"/>
          <w:szCs w:val="30"/>
        </w:rPr>
      </w:pPr>
    </w:p>
    <w:p w14:paraId="0C960407" w14:textId="77777777" w:rsidR="00194ADD" w:rsidRDefault="00194ADD" w:rsidP="00EB51A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30"/>
          <w:szCs w:val="30"/>
        </w:rPr>
      </w:pPr>
    </w:p>
    <w:p w14:paraId="72253BD9" w14:textId="77777777" w:rsidR="00194ADD" w:rsidRDefault="00194ADD" w:rsidP="00EB51A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30"/>
          <w:szCs w:val="30"/>
        </w:rPr>
      </w:pPr>
    </w:p>
    <w:p w14:paraId="1975D7FA" w14:textId="77777777" w:rsidR="00194ADD" w:rsidRDefault="00194ADD" w:rsidP="00EB51A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30"/>
          <w:szCs w:val="30"/>
        </w:rPr>
      </w:pPr>
    </w:p>
    <w:p w14:paraId="58EB4F7C" w14:textId="77777777" w:rsidR="00194ADD" w:rsidRDefault="00194ADD" w:rsidP="00EB51A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30"/>
          <w:szCs w:val="30"/>
        </w:rPr>
      </w:pPr>
    </w:p>
    <w:p w14:paraId="565534B1" w14:textId="77777777" w:rsidR="00194ADD" w:rsidRDefault="00194ADD" w:rsidP="00EB51A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30"/>
          <w:szCs w:val="30"/>
        </w:rPr>
      </w:pPr>
    </w:p>
    <w:p w14:paraId="1DD352AE" w14:textId="77777777" w:rsidR="00194ADD" w:rsidRDefault="00194ADD" w:rsidP="00EB51A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30"/>
          <w:szCs w:val="30"/>
        </w:rPr>
      </w:pPr>
    </w:p>
    <w:p w14:paraId="4F1791A9" w14:textId="77777777" w:rsidR="00194ADD" w:rsidRDefault="00194ADD" w:rsidP="00EB51A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30"/>
          <w:szCs w:val="30"/>
        </w:rPr>
      </w:pPr>
    </w:p>
    <w:p w14:paraId="563BDFED" w14:textId="77777777" w:rsidR="00194ADD" w:rsidRDefault="00194ADD" w:rsidP="00EB51A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30"/>
          <w:szCs w:val="30"/>
        </w:rPr>
      </w:pPr>
    </w:p>
    <w:p w14:paraId="520A77A4" w14:textId="77777777" w:rsidR="00194ADD" w:rsidRDefault="00194ADD" w:rsidP="00EB51A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30"/>
          <w:szCs w:val="30"/>
        </w:rPr>
      </w:pPr>
    </w:p>
    <w:p w14:paraId="769CA1AC" w14:textId="77777777" w:rsidR="00194ADD" w:rsidRDefault="00194ADD" w:rsidP="00EB51A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30"/>
          <w:szCs w:val="30"/>
        </w:rPr>
      </w:pPr>
    </w:p>
    <w:p w14:paraId="71F32E2E" w14:textId="77777777" w:rsidR="00194ADD" w:rsidRDefault="00194ADD" w:rsidP="00EB51A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30"/>
          <w:szCs w:val="30"/>
        </w:rPr>
      </w:pPr>
    </w:p>
    <w:p w14:paraId="193F8DBB" w14:textId="77777777" w:rsidR="00194ADD" w:rsidRDefault="00194ADD" w:rsidP="00EB51A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30"/>
          <w:szCs w:val="30"/>
        </w:rPr>
      </w:pPr>
    </w:p>
    <w:p w14:paraId="362CEB84" w14:textId="77777777" w:rsidR="00194ADD" w:rsidRDefault="00194ADD" w:rsidP="00EB51A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30"/>
          <w:szCs w:val="30"/>
        </w:rPr>
      </w:pPr>
    </w:p>
    <w:p w14:paraId="745403B6" w14:textId="77777777" w:rsidR="00194ADD" w:rsidRDefault="00194ADD" w:rsidP="00EB51A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30"/>
          <w:szCs w:val="30"/>
        </w:rPr>
      </w:pPr>
    </w:p>
    <w:p w14:paraId="561F5860" w14:textId="77777777" w:rsidR="00194ADD" w:rsidRDefault="00194ADD" w:rsidP="00EB51A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30"/>
          <w:szCs w:val="30"/>
        </w:rPr>
      </w:pPr>
    </w:p>
    <w:p w14:paraId="0B8E2D13" w14:textId="77777777" w:rsidR="00194ADD" w:rsidRDefault="00194ADD" w:rsidP="00EB51A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30"/>
          <w:szCs w:val="30"/>
        </w:rPr>
      </w:pPr>
    </w:p>
    <w:p w14:paraId="6863EF57" w14:textId="77777777" w:rsidR="00194ADD" w:rsidRPr="000F4931" w:rsidRDefault="00194ADD" w:rsidP="00EB51A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30"/>
          <w:szCs w:val="30"/>
        </w:rPr>
      </w:pPr>
    </w:p>
    <w:p w14:paraId="0E0EB26F" w14:textId="77777777" w:rsidR="00EB51A3" w:rsidRPr="000F4931" w:rsidRDefault="00EB51A3" w:rsidP="00EB51A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30"/>
          <w:szCs w:val="30"/>
        </w:rPr>
      </w:pPr>
      <w:r w:rsidRPr="000F4931">
        <w:rPr>
          <w:rFonts w:ascii="Arial" w:hAnsi="Arial" w:cs="Arial"/>
          <w:noProof/>
          <w:color w:val="000000"/>
          <w:sz w:val="30"/>
          <w:szCs w:val="30"/>
          <w:lang w:val="en-US"/>
        </w:rPr>
        <w:drawing>
          <wp:inline distT="0" distB="0" distL="0" distR="0" wp14:anchorId="48A43B1A" wp14:editId="5F7C273D">
            <wp:extent cx="6486525" cy="1929741"/>
            <wp:effectExtent l="0" t="0" r="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.PNG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2587" cy="1931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DFF479" w14:textId="77777777" w:rsidR="00F56ED6" w:rsidRDefault="00F56ED6" w:rsidP="00EB51A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30"/>
          <w:szCs w:val="30"/>
        </w:rPr>
      </w:pPr>
    </w:p>
    <w:p w14:paraId="1D37540B" w14:textId="77777777" w:rsidR="00194ADD" w:rsidRDefault="00194ADD" w:rsidP="00EB51A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30"/>
          <w:szCs w:val="30"/>
        </w:rPr>
      </w:pPr>
    </w:p>
    <w:p w14:paraId="6E9FDBE5" w14:textId="77777777" w:rsidR="00194ADD" w:rsidRDefault="00194ADD" w:rsidP="00EB51A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30"/>
          <w:szCs w:val="30"/>
        </w:rPr>
      </w:pPr>
    </w:p>
    <w:p w14:paraId="472C0D30" w14:textId="77777777" w:rsidR="00194ADD" w:rsidRPr="000F4931" w:rsidRDefault="00194ADD" w:rsidP="00EB51A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30"/>
          <w:szCs w:val="30"/>
        </w:rPr>
      </w:pPr>
    </w:p>
    <w:p w14:paraId="7EB2C4B2" w14:textId="77777777" w:rsidR="00821364" w:rsidRDefault="00F56ED6" w:rsidP="00EB51A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42"/>
          <w:szCs w:val="42"/>
        </w:rPr>
      </w:pPr>
      <w:r>
        <w:rPr>
          <w:rFonts w:ascii="Arial" w:hAnsi="Arial" w:cs="Arial"/>
          <w:noProof/>
          <w:color w:val="000000"/>
          <w:sz w:val="42"/>
          <w:szCs w:val="42"/>
          <w:lang w:val="en-US"/>
        </w:rPr>
        <w:drawing>
          <wp:inline distT="0" distB="0" distL="0" distR="0" wp14:anchorId="38FA4459" wp14:editId="3CED2977">
            <wp:extent cx="5257800" cy="4043804"/>
            <wp:effectExtent l="0" t="0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.PNG"/>
                    <pic:cNvPicPr/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0978" cy="4046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5C7DF7" w14:textId="77777777" w:rsidR="00194ADD" w:rsidRDefault="00194ADD" w:rsidP="00EB51A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42"/>
          <w:szCs w:val="42"/>
        </w:rPr>
      </w:pPr>
    </w:p>
    <w:p w14:paraId="04594E5E" w14:textId="77777777" w:rsidR="00194ADD" w:rsidRDefault="00194ADD" w:rsidP="00EB51A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42"/>
          <w:szCs w:val="42"/>
        </w:rPr>
      </w:pPr>
    </w:p>
    <w:p w14:paraId="2B30D70D" w14:textId="77777777" w:rsidR="00F56ED6" w:rsidRPr="00EB51A3" w:rsidRDefault="00F56ED6" w:rsidP="00EB51A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42"/>
          <w:szCs w:val="42"/>
        </w:rPr>
      </w:pPr>
    </w:p>
    <w:p w14:paraId="0BB6E744" w14:textId="77777777" w:rsidR="00821364" w:rsidRDefault="00821364" w:rsidP="00821364">
      <w:pPr>
        <w:rPr>
          <w:rFonts w:ascii="Arial" w:hAnsi="Arial" w:cs="Arial"/>
          <w:sz w:val="42"/>
          <w:szCs w:val="42"/>
        </w:rPr>
      </w:pPr>
      <w:r>
        <w:rPr>
          <w:rFonts w:ascii="Arial" w:hAnsi="Arial" w:cs="Arial"/>
          <w:sz w:val="42"/>
          <w:szCs w:val="42"/>
        </w:rPr>
        <w:t>Example 4:  Solve all the unknown angles.</w:t>
      </w:r>
    </w:p>
    <w:p w14:paraId="02D2D181" w14:textId="77777777" w:rsidR="00821364" w:rsidRDefault="00821364" w:rsidP="00821364">
      <w:pPr>
        <w:rPr>
          <w:rFonts w:ascii="Arial" w:hAnsi="Arial" w:cs="Arial"/>
          <w:sz w:val="42"/>
          <w:szCs w:val="42"/>
        </w:rPr>
      </w:pPr>
      <w:r>
        <w:rPr>
          <w:rFonts w:ascii="Arial" w:hAnsi="Arial" w:cs="Arial"/>
          <w:noProof/>
          <w:sz w:val="42"/>
          <w:szCs w:val="42"/>
          <w:lang w:val="en-US"/>
        </w:rPr>
        <w:lastRenderedPageBreak/>
        <w:drawing>
          <wp:inline distT="0" distB="0" distL="0" distR="0" wp14:anchorId="13E8B7F8" wp14:editId="61E662C2">
            <wp:extent cx="6668431" cy="2772162"/>
            <wp:effectExtent l="0" t="0" r="0" b="952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.PNG"/>
                    <pic:cNvPicPr/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8431" cy="2772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BC055F" w14:textId="77777777" w:rsidR="00821364" w:rsidRDefault="00821364" w:rsidP="00821364">
      <w:pPr>
        <w:rPr>
          <w:rFonts w:ascii="Arial" w:hAnsi="Arial" w:cs="Arial"/>
          <w:sz w:val="42"/>
          <w:szCs w:val="42"/>
        </w:rPr>
      </w:pPr>
    </w:p>
    <w:p w14:paraId="6171C9A3" w14:textId="77777777" w:rsidR="00194ADD" w:rsidRDefault="00194ADD" w:rsidP="00821364">
      <w:pPr>
        <w:rPr>
          <w:rFonts w:ascii="Arial" w:hAnsi="Arial" w:cs="Arial"/>
          <w:sz w:val="42"/>
          <w:szCs w:val="42"/>
        </w:rPr>
      </w:pPr>
    </w:p>
    <w:p w14:paraId="65516E5E" w14:textId="41CE64FD" w:rsidR="00194ADD" w:rsidRPr="00194ADD" w:rsidRDefault="00194ADD" w:rsidP="00821364">
      <w:pPr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42"/>
          <w:szCs w:val="42"/>
        </w:rPr>
        <w:t>*</w:t>
      </w:r>
      <w:r>
        <w:rPr>
          <w:rFonts w:ascii="Arial" w:hAnsi="Arial" w:cs="Arial"/>
          <w:sz w:val="30"/>
          <w:szCs w:val="30"/>
        </w:rPr>
        <w:t>Bow-tie rule AND inscribed angles subtended by diameter=90</w:t>
      </w:r>
      <w:r>
        <w:rPr>
          <w:rFonts w:ascii="Arial" w:hAnsi="Arial" w:cs="Arial"/>
          <w:sz w:val="30"/>
          <w:szCs w:val="30"/>
          <w:vertAlign w:val="superscript"/>
        </w:rPr>
        <w:t>o</w:t>
      </w:r>
      <w:r>
        <w:rPr>
          <w:rFonts w:ascii="Arial" w:hAnsi="Arial" w:cs="Arial"/>
          <w:sz w:val="30"/>
          <w:szCs w:val="30"/>
        </w:rPr>
        <w:t xml:space="preserve"> </w:t>
      </w:r>
    </w:p>
    <w:p w14:paraId="0427009C" w14:textId="77777777" w:rsidR="00821364" w:rsidRDefault="0018650F" w:rsidP="00821364">
      <w:pPr>
        <w:rPr>
          <w:rFonts w:ascii="Arial" w:hAnsi="Arial" w:cs="Arial"/>
          <w:sz w:val="42"/>
          <w:szCs w:val="42"/>
        </w:rPr>
      </w:pPr>
      <w:r>
        <w:rPr>
          <w:rFonts w:ascii="Arial" w:hAnsi="Arial" w:cs="Arial"/>
          <w:noProof/>
          <w:sz w:val="42"/>
          <w:szCs w:val="42"/>
          <w:lang w:val="en-US"/>
        </w:rPr>
        <w:drawing>
          <wp:anchor distT="0" distB="0" distL="114300" distR="114300" simplePos="0" relativeHeight="251704320" behindDoc="1" locked="0" layoutInCell="1" allowOverlap="1" wp14:anchorId="25D2C2F2" wp14:editId="23E6A358">
            <wp:simplePos x="0" y="0"/>
            <wp:positionH relativeFrom="column">
              <wp:posOffset>-457200</wp:posOffset>
            </wp:positionH>
            <wp:positionV relativeFrom="paragraph">
              <wp:posOffset>69215</wp:posOffset>
            </wp:positionV>
            <wp:extent cx="2555631" cy="3100705"/>
            <wp:effectExtent l="0" t="0" r="10160" b="0"/>
            <wp:wrapNone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.PNG"/>
                    <pic:cNvPicPr/>
                  </pic:nvPicPr>
                  <pic:blipFill rotWithShape="1"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2735"/>
                    <a:stretch/>
                  </pic:blipFill>
                  <pic:spPr bwMode="auto">
                    <a:xfrm>
                      <a:off x="0" y="0"/>
                      <a:ext cx="2555631" cy="3100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4F04DC" w14:textId="77777777" w:rsidR="00821364" w:rsidRDefault="00821364" w:rsidP="00821364">
      <w:pPr>
        <w:rPr>
          <w:rFonts w:ascii="Arial" w:hAnsi="Arial" w:cs="Arial"/>
          <w:sz w:val="42"/>
          <w:szCs w:val="42"/>
        </w:rPr>
      </w:pPr>
    </w:p>
    <w:p w14:paraId="5D7A61DC" w14:textId="77777777" w:rsidR="00821364" w:rsidRDefault="00821364" w:rsidP="00821364">
      <w:pPr>
        <w:rPr>
          <w:rFonts w:ascii="Arial" w:hAnsi="Arial" w:cs="Arial"/>
          <w:sz w:val="52"/>
          <w:szCs w:val="52"/>
        </w:rPr>
      </w:pPr>
    </w:p>
    <w:p w14:paraId="3B090B04" w14:textId="77777777" w:rsidR="00821364" w:rsidRDefault="00821364" w:rsidP="00821364">
      <w:pPr>
        <w:rPr>
          <w:rFonts w:ascii="Arial" w:hAnsi="Arial" w:cs="Arial"/>
          <w:sz w:val="52"/>
          <w:szCs w:val="52"/>
        </w:rPr>
      </w:pPr>
    </w:p>
    <w:p w14:paraId="41A42BE6" w14:textId="77777777" w:rsidR="00194ADD" w:rsidRDefault="00194ADD" w:rsidP="00821364">
      <w:pPr>
        <w:rPr>
          <w:rFonts w:ascii="Arial" w:hAnsi="Arial" w:cs="Arial"/>
          <w:sz w:val="52"/>
          <w:szCs w:val="52"/>
        </w:rPr>
      </w:pPr>
    </w:p>
    <w:p w14:paraId="1B269CE7" w14:textId="51FCC2C5" w:rsidR="00A577DD" w:rsidRDefault="00A577DD" w:rsidP="00821364">
      <w:pPr>
        <w:rPr>
          <w:rFonts w:ascii="Arial" w:hAnsi="Arial" w:cs="Arial"/>
          <w:sz w:val="52"/>
          <w:szCs w:val="52"/>
        </w:rPr>
      </w:pPr>
    </w:p>
    <w:p w14:paraId="335E0CAE" w14:textId="2813DA71" w:rsidR="00A577DD" w:rsidRDefault="00A577DD" w:rsidP="00821364">
      <w:pPr>
        <w:rPr>
          <w:rFonts w:ascii="Arial" w:hAnsi="Arial" w:cs="Arial"/>
          <w:sz w:val="52"/>
          <w:szCs w:val="52"/>
        </w:rPr>
      </w:pPr>
      <w:r>
        <w:rPr>
          <w:rFonts w:ascii="Arial" w:hAnsi="Arial" w:cs="Arial"/>
          <w:noProof/>
          <w:sz w:val="42"/>
          <w:szCs w:val="42"/>
          <w:lang w:val="en-US"/>
        </w:rPr>
        <w:drawing>
          <wp:anchor distT="0" distB="0" distL="114300" distR="114300" simplePos="0" relativeHeight="251706368" behindDoc="1" locked="0" layoutInCell="1" allowOverlap="1" wp14:anchorId="5062EE2E" wp14:editId="1CAFDD98">
            <wp:simplePos x="0" y="0"/>
            <wp:positionH relativeFrom="column">
              <wp:posOffset>-228600</wp:posOffset>
            </wp:positionH>
            <wp:positionV relativeFrom="paragraph">
              <wp:posOffset>55880</wp:posOffset>
            </wp:positionV>
            <wp:extent cx="4337050" cy="3100705"/>
            <wp:effectExtent l="0" t="0" r="6350" b="0"/>
            <wp:wrapNone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.PNG"/>
                    <pic:cNvPicPr/>
                  </pic:nvPicPr>
                  <pic:blipFill rotWithShape="1"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752"/>
                    <a:stretch/>
                  </pic:blipFill>
                  <pic:spPr bwMode="auto">
                    <a:xfrm>
                      <a:off x="0" y="0"/>
                      <a:ext cx="4337050" cy="3100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1942FB" w14:textId="77777777" w:rsidR="00A577DD" w:rsidRDefault="00A577DD" w:rsidP="00821364">
      <w:pPr>
        <w:rPr>
          <w:rFonts w:ascii="Arial" w:hAnsi="Arial" w:cs="Arial"/>
          <w:sz w:val="52"/>
          <w:szCs w:val="52"/>
        </w:rPr>
      </w:pPr>
    </w:p>
    <w:p w14:paraId="762B73DE" w14:textId="3C5F1E22" w:rsidR="00A577DD" w:rsidRDefault="00A577DD" w:rsidP="00821364">
      <w:pPr>
        <w:rPr>
          <w:rFonts w:ascii="Arial" w:hAnsi="Arial" w:cs="Arial"/>
          <w:sz w:val="52"/>
          <w:szCs w:val="52"/>
        </w:rPr>
      </w:pPr>
    </w:p>
    <w:p w14:paraId="7C08FFEF" w14:textId="1A6CAA2E" w:rsidR="00A577DD" w:rsidRDefault="00A577DD" w:rsidP="00821364">
      <w:pPr>
        <w:rPr>
          <w:rFonts w:ascii="Arial" w:hAnsi="Arial" w:cs="Arial"/>
          <w:sz w:val="52"/>
          <w:szCs w:val="52"/>
        </w:rPr>
      </w:pPr>
    </w:p>
    <w:p w14:paraId="004F706F" w14:textId="62152708" w:rsidR="00A577DD" w:rsidRDefault="00A577DD" w:rsidP="00A577DD">
      <w:pPr>
        <w:tabs>
          <w:tab w:val="left" w:pos="1680"/>
        </w:tabs>
        <w:rPr>
          <w:rFonts w:ascii="Arial" w:hAnsi="Arial" w:cs="Arial"/>
          <w:sz w:val="52"/>
          <w:szCs w:val="52"/>
        </w:rPr>
      </w:pPr>
      <w:r>
        <w:rPr>
          <w:rFonts w:ascii="Arial" w:hAnsi="Arial" w:cs="Arial"/>
          <w:sz w:val="52"/>
          <w:szCs w:val="52"/>
        </w:rPr>
        <w:tab/>
      </w:r>
    </w:p>
    <w:p w14:paraId="02990880" w14:textId="77777777" w:rsidR="00A577DD" w:rsidRDefault="00A577DD" w:rsidP="00821364">
      <w:pPr>
        <w:rPr>
          <w:rFonts w:ascii="Arial" w:hAnsi="Arial" w:cs="Arial"/>
          <w:sz w:val="52"/>
          <w:szCs w:val="52"/>
        </w:rPr>
      </w:pPr>
    </w:p>
    <w:p w14:paraId="43E7D67E" w14:textId="290448C4" w:rsidR="00A577DD" w:rsidRDefault="00A577DD" w:rsidP="00A577DD">
      <w:pPr>
        <w:jc w:val="center"/>
        <w:rPr>
          <w:rFonts w:ascii="Arial" w:hAnsi="Arial" w:cs="Arial"/>
          <w:sz w:val="52"/>
          <w:szCs w:val="52"/>
        </w:rPr>
      </w:pPr>
      <w:r>
        <w:rPr>
          <w:rFonts w:ascii="Arial" w:hAnsi="Arial" w:cs="Arial"/>
          <w:noProof/>
          <w:sz w:val="52"/>
          <w:szCs w:val="52"/>
          <w:lang w:val="en-US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34C80CA" wp14:editId="24685CFF">
                <wp:simplePos x="0" y="0"/>
                <wp:positionH relativeFrom="column">
                  <wp:posOffset>1828800</wp:posOffset>
                </wp:positionH>
                <wp:positionV relativeFrom="paragraph">
                  <wp:posOffset>560070</wp:posOffset>
                </wp:positionV>
                <wp:extent cx="3020695" cy="914400"/>
                <wp:effectExtent l="0" t="0" r="0" b="0"/>
                <wp:wrapSquare wrapText="bothSides"/>
                <wp:docPr id="81" name="Text Box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069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6C6802" w14:textId="6A57F0A3" w:rsidR="00F60208" w:rsidRPr="00194ADD" w:rsidRDefault="00F60208">
                            <w:pPr>
                              <w:rPr>
                                <w:sz w:val="30"/>
                                <w:szCs w:val="30"/>
                              </w:rPr>
                            </w:pPr>
                            <w:r w:rsidRPr="00194ADD">
                              <w:rPr>
                                <w:sz w:val="30"/>
                                <w:szCs w:val="30"/>
                              </w:rPr>
                              <w:t>Arc and angles properties worksheet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id="Text Box 81" o:spid="_x0000_s1031" type="#_x0000_t202" style="position:absolute;left:0;text-align:left;margin-left:2in;margin-top:44.1pt;width:237.85pt;height:1in;z-index:25170329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" filled="f" stroked="f">
                <v:textbox>
                  <w:txbxContent>
                    <w:p w14:paraId="4E6C6802" w14:textId="6A57F0A3" w:rsidR="00194ADD" w:rsidRPr="00194ADD" w:rsidRDefault="00194ADD">
                      <w:pPr>
                        <w:rPr>
                          <w:sz w:val="30"/>
                          <w:szCs w:val="30"/>
                        </w:rPr>
                      </w:pPr>
                      <w:r w:rsidRPr="00194ADD">
                        <w:rPr>
                          <w:sz w:val="30"/>
                          <w:szCs w:val="30"/>
                        </w:rPr>
                        <w:t>Arc and angles properties worksheet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26695C">
        <w:rPr>
          <w:rFonts w:ascii="Arial" w:hAnsi="Arial" w:cs="Arial"/>
          <w:noProof/>
          <w:color w:val="000000"/>
          <w:sz w:val="42"/>
          <w:szCs w:val="42"/>
          <w:lang w:val="en-US"/>
        </w:rPr>
        <w:drawing>
          <wp:anchor distT="0" distB="0" distL="114300" distR="114300" simplePos="0" relativeHeight="251702272" behindDoc="0" locked="0" layoutInCell="1" allowOverlap="1" wp14:anchorId="4C17EB24" wp14:editId="2C922733">
            <wp:simplePos x="0" y="0"/>
            <wp:positionH relativeFrom="column">
              <wp:posOffset>0</wp:posOffset>
            </wp:positionH>
            <wp:positionV relativeFrom="paragraph">
              <wp:posOffset>102870</wp:posOffset>
            </wp:positionV>
            <wp:extent cx="1694180" cy="1092835"/>
            <wp:effectExtent l="0" t="0" r="7620" b="0"/>
            <wp:wrapNone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.PNG"/>
                    <pic:cNvPicPr/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7149"/>
                    <a:stretch/>
                  </pic:blipFill>
                  <pic:spPr bwMode="auto">
                    <a:xfrm>
                      <a:off x="0" y="0"/>
                      <a:ext cx="1694180" cy="10928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1C6645" w14:textId="77777777" w:rsidR="00A577DD" w:rsidRDefault="00A577DD" w:rsidP="00821364">
      <w:pPr>
        <w:rPr>
          <w:rFonts w:ascii="Arial" w:hAnsi="Arial" w:cs="Arial"/>
          <w:sz w:val="52"/>
          <w:szCs w:val="52"/>
        </w:rPr>
      </w:pPr>
    </w:p>
    <w:p w14:paraId="46EEB1D8" w14:textId="5E7AC8A0" w:rsidR="00DB4521" w:rsidRPr="00146655" w:rsidRDefault="00DB4521" w:rsidP="0047177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32"/>
          <w:szCs w:val="32"/>
        </w:rPr>
      </w:pPr>
    </w:p>
    <w:sectPr w:rsidR="00DB4521" w:rsidRPr="00146655" w:rsidSect="00282107">
      <w:footerReference w:type="default" r:id="rId74"/>
      <w:pgSz w:w="12240" w:h="15840"/>
      <w:pgMar w:top="720" w:right="1440" w:bottom="720" w:left="1440" w:header="720" w:footer="14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3F27CF5" w14:textId="77777777" w:rsidR="00F60208" w:rsidRDefault="00F60208" w:rsidP="004E5F20">
      <w:pPr>
        <w:spacing w:after="0" w:line="240" w:lineRule="auto"/>
      </w:pPr>
      <w:r>
        <w:separator/>
      </w:r>
    </w:p>
  </w:endnote>
  <w:endnote w:type="continuationSeparator" w:id="0">
    <w:p w14:paraId="4C668628" w14:textId="77777777" w:rsidR="00F60208" w:rsidRDefault="00F60208" w:rsidP="004E5F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8093819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2DE4E4A" w14:textId="77777777" w:rsidR="00F60208" w:rsidRDefault="00F60208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11785">
          <w:rPr>
            <w:noProof/>
          </w:rPr>
          <w:t>22</w:t>
        </w:r>
        <w:r>
          <w:rPr>
            <w:noProof/>
          </w:rPr>
          <w:fldChar w:fldCharType="end"/>
        </w:r>
      </w:p>
    </w:sdtContent>
  </w:sdt>
  <w:p w14:paraId="056E47C6" w14:textId="77777777" w:rsidR="00F60208" w:rsidRDefault="00F6020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E0F25E6" w14:textId="77777777" w:rsidR="00F60208" w:rsidRDefault="00F60208" w:rsidP="004E5F20">
      <w:pPr>
        <w:spacing w:after="0" w:line="240" w:lineRule="auto"/>
      </w:pPr>
      <w:r>
        <w:separator/>
      </w:r>
    </w:p>
  </w:footnote>
  <w:footnote w:type="continuationSeparator" w:id="0">
    <w:p w14:paraId="489ADF91" w14:textId="77777777" w:rsidR="00F60208" w:rsidRDefault="00F60208" w:rsidP="004E5F2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F929E7"/>
    <w:multiLevelType w:val="multilevel"/>
    <w:tmpl w:val="5D38A7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EAF0BB3"/>
    <w:multiLevelType w:val="hybridMultilevel"/>
    <w:tmpl w:val="7CBEFA4E"/>
    <w:lvl w:ilvl="0" w:tplc="1A1CF1F2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147C"/>
    <w:rsid w:val="00003B47"/>
    <w:rsid w:val="00032F91"/>
    <w:rsid w:val="00037A18"/>
    <w:rsid w:val="00045C54"/>
    <w:rsid w:val="00047D72"/>
    <w:rsid w:val="00052A4E"/>
    <w:rsid w:val="00054B07"/>
    <w:rsid w:val="0007544A"/>
    <w:rsid w:val="0009523A"/>
    <w:rsid w:val="00096AEA"/>
    <w:rsid w:val="000A27BA"/>
    <w:rsid w:val="000D1850"/>
    <w:rsid w:val="000F3434"/>
    <w:rsid w:val="000F4931"/>
    <w:rsid w:val="000F52BB"/>
    <w:rsid w:val="0012411A"/>
    <w:rsid w:val="00146655"/>
    <w:rsid w:val="0016057D"/>
    <w:rsid w:val="00170F80"/>
    <w:rsid w:val="00183231"/>
    <w:rsid w:val="0018650F"/>
    <w:rsid w:val="00190C3A"/>
    <w:rsid w:val="00194ADD"/>
    <w:rsid w:val="00196316"/>
    <w:rsid w:val="001A0284"/>
    <w:rsid w:val="001A031C"/>
    <w:rsid w:val="001A5475"/>
    <w:rsid w:val="001A78F8"/>
    <w:rsid w:val="001B2162"/>
    <w:rsid w:val="001C1727"/>
    <w:rsid w:val="001C3D45"/>
    <w:rsid w:val="001D0BBA"/>
    <w:rsid w:val="001E09C8"/>
    <w:rsid w:val="001E63D7"/>
    <w:rsid w:val="002043D2"/>
    <w:rsid w:val="00205E1C"/>
    <w:rsid w:val="00222ED3"/>
    <w:rsid w:val="00225319"/>
    <w:rsid w:val="00247D2B"/>
    <w:rsid w:val="0025147C"/>
    <w:rsid w:val="00251669"/>
    <w:rsid w:val="002536E6"/>
    <w:rsid w:val="0026695C"/>
    <w:rsid w:val="0027069C"/>
    <w:rsid w:val="00274BEA"/>
    <w:rsid w:val="00275FDA"/>
    <w:rsid w:val="00282107"/>
    <w:rsid w:val="002828CD"/>
    <w:rsid w:val="0028292B"/>
    <w:rsid w:val="002838A3"/>
    <w:rsid w:val="00296327"/>
    <w:rsid w:val="002A06A3"/>
    <w:rsid w:val="002A07E9"/>
    <w:rsid w:val="002A3436"/>
    <w:rsid w:val="002A56CF"/>
    <w:rsid w:val="002A6E29"/>
    <w:rsid w:val="002B7552"/>
    <w:rsid w:val="002D3D83"/>
    <w:rsid w:val="002D4EC2"/>
    <w:rsid w:val="002D5A92"/>
    <w:rsid w:val="002F6864"/>
    <w:rsid w:val="00301AC4"/>
    <w:rsid w:val="00306C2D"/>
    <w:rsid w:val="00321CE8"/>
    <w:rsid w:val="003238DC"/>
    <w:rsid w:val="00326D91"/>
    <w:rsid w:val="00334353"/>
    <w:rsid w:val="00336D7A"/>
    <w:rsid w:val="00343462"/>
    <w:rsid w:val="0036497C"/>
    <w:rsid w:val="003716DC"/>
    <w:rsid w:val="003717CA"/>
    <w:rsid w:val="00371FCE"/>
    <w:rsid w:val="00377764"/>
    <w:rsid w:val="00377BB0"/>
    <w:rsid w:val="003925FB"/>
    <w:rsid w:val="00394380"/>
    <w:rsid w:val="0039459E"/>
    <w:rsid w:val="00397EF5"/>
    <w:rsid w:val="003A01C3"/>
    <w:rsid w:val="003A5D34"/>
    <w:rsid w:val="003B0950"/>
    <w:rsid w:val="003C3608"/>
    <w:rsid w:val="003D3C2A"/>
    <w:rsid w:val="003D7A7A"/>
    <w:rsid w:val="003E7697"/>
    <w:rsid w:val="003F3F01"/>
    <w:rsid w:val="003F7DD5"/>
    <w:rsid w:val="004064A4"/>
    <w:rsid w:val="00413B1C"/>
    <w:rsid w:val="00414456"/>
    <w:rsid w:val="00417F0B"/>
    <w:rsid w:val="004221E9"/>
    <w:rsid w:val="004227A1"/>
    <w:rsid w:val="00431FF9"/>
    <w:rsid w:val="00435BB0"/>
    <w:rsid w:val="00437CD2"/>
    <w:rsid w:val="00460148"/>
    <w:rsid w:val="0047177C"/>
    <w:rsid w:val="00480408"/>
    <w:rsid w:val="004866B9"/>
    <w:rsid w:val="0048752D"/>
    <w:rsid w:val="004A12C9"/>
    <w:rsid w:val="004A2F64"/>
    <w:rsid w:val="004D1665"/>
    <w:rsid w:val="004E3D6D"/>
    <w:rsid w:val="004E5F20"/>
    <w:rsid w:val="004F49E7"/>
    <w:rsid w:val="004F7C9D"/>
    <w:rsid w:val="00504143"/>
    <w:rsid w:val="00507BAE"/>
    <w:rsid w:val="00520714"/>
    <w:rsid w:val="00522E55"/>
    <w:rsid w:val="00551BA0"/>
    <w:rsid w:val="00582DF1"/>
    <w:rsid w:val="00587235"/>
    <w:rsid w:val="005A7F04"/>
    <w:rsid w:val="005B46EA"/>
    <w:rsid w:val="005E07FA"/>
    <w:rsid w:val="005E292F"/>
    <w:rsid w:val="005E4AC8"/>
    <w:rsid w:val="005E7048"/>
    <w:rsid w:val="005F40F0"/>
    <w:rsid w:val="00603BAC"/>
    <w:rsid w:val="006415E4"/>
    <w:rsid w:val="00643440"/>
    <w:rsid w:val="00643C32"/>
    <w:rsid w:val="00656607"/>
    <w:rsid w:val="00673584"/>
    <w:rsid w:val="0068475C"/>
    <w:rsid w:val="006860F4"/>
    <w:rsid w:val="006A6026"/>
    <w:rsid w:val="006B5352"/>
    <w:rsid w:val="006B5D5E"/>
    <w:rsid w:val="006C006E"/>
    <w:rsid w:val="006F2F39"/>
    <w:rsid w:val="006F7A7F"/>
    <w:rsid w:val="007005E4"/>
    <w:rsid w:val="007016BD"/>
    <w:rsid w:val="00705F97"/>
    <w:rsid w:val="0073131F"/>
    <w:rsid w:val="007518E6"/>
    <w:rsid w:val="00760165"/>
    <w:rsid w:val="00766D25"/>
    <w:rsid w:val="00770642"/>
    <w:rsid w:val="00776F99"/>
    <w:rsid w:val="007B0868"/>
    <w:rsid w:val="007B25E4"/>
    <w:rsid w:val="007B5523"/>
    <w:rsid w:val="007B6E64"/>
    <w:rsid w:val="007B74D1"/>
    <w:rsid w:val="007D5188"/>
    <w:rsid w:val="007F0E7D"/>
    <w:rsid w:val="007F2849"/>
    <w:rsid w:val="007F6CEF"/>
    <w:rsid w:val="00800C41"/>
    <w:rsid w:val="00802EA0"/>
    <w:rsid w:val="008037F6"/>
    <w:rsid w:val="00806C70"/>
    <w:rsid w:val="00811785"/>
    <w:rsid w:val="00811D1B"/>
    <w:rsid w:val="0081584B"/>
    <w:rsid w:val="00821364"/>
    <w:rsid w:val="008422CF"/>
    <w:rsid w:val="00847B89"/>
    <w:rsid w:val="00854C06"/>
    <w:rsid w:val="008619F9"/>
    <w:rsid w:val="0087596E"/>
    <w:rsid w:val="008A75A7"/>
    <w:rsid w:val="008B4F1D"/>
    <w:rsid w:val="008B565E"/>
    <w:rsid w:val="008C1E8A"/>
    <w:rsid w:val="008C3A2A"/>
    <w:rsid w:val="008D293B"/>
    <w:rsid w:val="008D3FD1"/>
    <w:rsid w:val="008E2B58"/>
    <w:rsid w:val="008E5367"/>
    <w:rsid w:val="008E5C9B"/>
    <w:rsid w:val="00904129"/>
    <w:rsid w:val="00915FD0"/>
    <w:rsid w:val="009166D3"/>
    <w:rsid w:val="00920376"/>
    <w:rsid w:val="00930359"/>
    <w:rsid w:val="00942A37"/>
    <w:rsid w:val="00967497"/>
    <w:rsid w:val="00991E17"/>
    <w:rsid w:val="00992244"/>
    <w:rsid w:val="0099371B"/>
    <w:rsid w:val="009A559C"/>
    <w:rsid w:val="009B0576"/>
    <w:rsid w:val="009B0737"/>
    <w:rsid w:val="009B08C7"/>
    <w:rsid w:val="009B4172"/>
    <w:rsid w:val="009C4334"/>
    <w:rsid w:val="009E1363"/>
    <w:rsid w:val="009E3393"/>
    <w:rsid w:val="00A00C28"/>
    <w:rsid w:val="00A05136"/>
    <w:rsid w:val="00A1373B"/>
    <w:rsid w:val="00A15912"/>
    <w:rsid w:val="00A27666"/>
    <w:rsid w:val="00A449AE"/>
    <w:rsid w:val="00A5132A"/>
    <w:rsid w:val="00A5202F"/>
    <w:rsid w:val="00A54572"/>
    <w:rsid w:val="00A577DD"/>
    <w:rsid w:val="00A7457B"/>
    <w:rsid w:val="00AA5A06"/>
    <w:rsid w:val="00AC7161"/>
    <w:rsid w:val="00AC79AD"/>
    <w:rsid w:val="00AD33AE"/>
    <w:rsid w:val="00AD63A9"/>
    <w:rsid w:val="00AF4A0D"/>
    <w:rsid w:val="00B06378"/>
    <w:rsid w:val="00B1519B"/>
    <w:rsid w:val="00B2245C"/>
    <w:rsid w:val="00B24481"/>
    <w:rsid w:val="00B33299"/>
    <w:rsid w:val="00B334CF"/>
    <w:rsid w:val="00B423A1"/>
    <w:rsid w:val="00B60243"/>
    <w:rsid w:val="00B764E0"/>
    <w:rsid w:val="00B855C8"/>
    <w:rsid w:val="00BB0DA1"/>
    <w:rsid w:val="00BB6C2D"/>
    <w:rsid w:val="00BC5E77"/>
    <w:rsid w:val="00BC766B"/>
    <w:rsid w:val="00BC7E29"/>
    <w:rsid w:val="00BD5A69"/>
    <w:rsid w:val="00BE4E65"/>
    <w:rsid w:val="00BF1EAD"/>
    <w:rsid w:val="00C00325"/>
    <w:rsid w:val="00C04A64"/>
    <w:rsid w:val="00C05B52"/>
    <w:rsid w:val="00C135BA"/>
    <w:rsid w:val="00C172E0"/>
    <w:rsid w:val="00C2208A"/>
    <w:rsid w:val="00C342E2"/>
    <w:rsid w:val="00C34F18"/>
    <w:rsid w:val="00C7238D"/>
    <w:rsid w:val="00C82EEA"/>
    <w:rsid w:val="00C84ACE"/>
    <w:rsid w:val="00C92998"/>
    <w:rsid w:val="00C947CD"/>
    <w:rsid w:val="00CA1B2A"/>
    <w:rsid w:val="00CE54F6"/>
    <w:rsid w:val="00CE5C73"/>
    <w:rsid w:val="00CF09B0"/>
    <w:rsid w:val="00CF524B"/>
    <w:rsid w:val="00CF7196"/>
    <w:rsid w:val="00D02BBC"/>
    <w:rsid w:val="00D04902"/>
    <w:rsid w:val="00D059D5"/>
    <w:rsid w:val="00D26DD3"/>
    <w:rsid w:val="00D3375F"/>
    <w:rsid w:val="00D50B67"/>
    <w:rsid w:val="00D64404"/>
    <w:rsid w:val="00D65381"/>
    <w:rsid w:val="00D71346"/>
    <w:rsid w:val="00D82AF3"/>
    <w:rsid w:val="00D85487"/>
    <w:rsid w:val="00D87848"/>
    <w:rsid w:val="00D91C73"/>
    <w:rsid w:val="00DA1B57"/>
    <w:rsid w:val="00DA4819"/>
    <w:rsid w:val="00DB073D"/>
    <w:rsid w:val="00DB18E9"/>
    <w:rsid w:val="00DB4521"/>
    <w:rsid w:val="00DD4DDD"/>
    <w:rsid w:val="00DD7623"/>
    <w:rsid w:val="00DE5F3C"/>
    <w:rsid w:val="00DF241D"/>
    <w:rsid w:val="00E00AA8"/>
    <w:rsid w:val="00E0776A"/>
    <w:rsid w:val="00E10C66"/>
    <w:rsid w:val="00E23755"/>
    <w:rsid w:val="00E50009"/>
    <w:rsid w:val="00E5231A"/>
    <w:rsid w:val="00E57702"/>
    <w:rsid w:val="00E67481"/>
    <w:rsid w:val="00E70CFA"/>
    <w:rsid w:val="00E72AED"/>
    <w:rsid w:val="00EA12B8"/>
    <w:rsid w:val="00EB51A3"/>
    <w:rsid w:val="00EC79CE"/>
    <w:rsid w:val="00ED1F94"/>
    <w:rsid w:val="00F02A68"/>
    <w:rsid w:val="00F42BEE"/>
    <w:rsid w:val="00F43B78"/>
    <w:rsid w:val="00F56ED6"/>
    <w:rsid w:val="00F60208"/>
    <w:rsid w:val="00F87BB6"/>
    <w:rsid w:val="00FB475F"/>
    <w:rsid w:val="00FC02FE"/>
    <w:rsid w:val="00FC7F13"/>
    <w:rsid w:val="00FF01C3"/>
    <w:rsid w:val="00FF51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63F21D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282107"/>
    <w:pPr>
      <w:spacing w:before="100" w:beforeAutospacing="1" w:after="100" w:afterAutospacing="1" w:line="240" w:lineRule="auto"/>
      <w:outlineLvl w:val="1"/>
    </w:pPr>
    <w:rPr>
      <w:rFonts w:ascii="Times" w:hAnsi="Times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06C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6C2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FF01C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E5F2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E5F20"/>
  </w:style>
  <w:style w:type="paragraph" w:styleId="Footer">
    <w:name w:val="footer"/>
    <w:basedOn w:val="Normal"/>
    <w:link w:val="FooterChar"/>
    <w:uiPriority w:val="99"/>
    <w:unhideWhenUsed/>
    <w:rsid w:val="004E5F2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E5F20"/>
  </w:style>
  <w:style w:type="table" w:styleId="TableGrid">
    <w:name w:val="Table Grid"/>
    <w:basedOn w:val="TableNormal"/>
    <w:uiPriority w:val="59"/>
    <w:rsid w:val="00806C7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2Char">
    <w:name w:val="Heading 2 Char"/>
    <w:basedOn w:val="DefaultParagraphFont"/>
    <w:link w:val="Heading2"/>
    <w:uiPriority w:val="9"/>
    <w:rsid w:val="00282107"/>
    <w:rPr>
      <w:rFonts w:ascii="Times" w:hAnsi="Times"/>
      <w:b/>
      <w:bCs/>
      <w:sz w:val="36"/>
      <w:szCs w:val="36"/>
    </w:rPr>
  </w:style>
  <w:style w:type="character" w:customStyle="1" w:styleId="skill-tree-skill-number">
    <w:name w:val="skill-tree-skill-number"/>
    <w:basedOn w:val="DefaultParagraphFont"/>
    <w:rsid w:val="00282107"/>
  </w:style>
  <w:style w:type="character" w:customStyle="1" w:styleId="skill-tree-skill-name">
    <w:name w:val="skill-tree-skill-name"/>
    <w:basedOn w:val="DefaultParagraphFont"/>
    <w:rsid w:val="0028210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282107"/>
    <w:pPr>
      <w:spacing w:before="100" w:beforeAutospacing="1" w:after="100" w:afterAutospacing="1" w:line="240" w:lineRule="auto"/>
      <w:outlineLvl w:val="1"/>
    </w:pPr>
    <w:rPr>
      <w:rFonts w:ascii="Times" w:hAnsi="Times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06C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6C2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FF01C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E5F2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E5F20"/>
  </w:style>
  <w:style w:type="paragraph" w:styleId="Footer">
    <w:name w:val="footer"/>
    <w:basedOn w:val="Normal"/>
    <w:link w:val="FooterChar"/>
    <w:uiPriority w:val="99"/>
    <w:unhideWhenUsed/>
    <w:rsid w:val="004E5F2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E5F20"/>
  </w:style>
  <w:style w:type="table" w:styleId="TableGrid">
    <w:name w:val="Table Grid"/>
    <w:basedOn w:val="TableNormal"/>
    <w:uiPriority w:val="59"/>
    <w:rsid w:val="00806C7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2Char">
    <w:name w:val="Heading 2 Char"/>
    <w:basedOn w:val="DefaultParagraphFont"/>
    <w:link w:val="Heading2"/>
    <w:uiPriority w:val="9"/>
    <w:rsid w:val="00282107"/>
    <w:rPr>
      <w:rFonts w:ascii="Times" w:hAnsi="Times"/>
      <w:b/>
      <w:bCs/>
      <w:sz w:val="36"/>
      <w:szCs w:val="36"/>
    </w:rPr>
  </w:style>
  <w:style w:type="character" w:customStyle="1" w:styleId="skill-tree-skill-number">
    <w:name w:val="skill-tree-skill-number"/>
    <w:basedOn w:val="DefaultParagraphFont"/>
    <w:rsid w:val="00282107"/>
  </w:style>
  <w:style w:type="character" w:customStyle="1" w:styleId="skill-tree-skill-name">
    <w:name w:val="skill-tree-skill-name"/>
    <w:basedOn w:val="DefaultParagraphFont"/>
    <w:rsid w:val="0028210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2183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1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34239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07829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ca.ixl.com/math/grade-9/arc-measure-and-arc-length" TargetMode="External"/><Relationship Id="rId18" Type="http://schemas.openxmlformats.org/officeDocument/2006/relationships/hyperlink" Target="https://ca.ixl.com/math/grade-9/perimeter-of-polygons-with-an-inscribed-circle" TargetMode="External"/><Relationship Id="rId26" Type="http://schemas.openxmlformats.org/officeDocument/2006/relationships/image" Target="media/image6.PNG"/><Relationship Id="rId39" Type="http://schemas.openxmlformats.org/officeDocument/2006/relationships/image" Target="media/image19.jpeg"/><Relationship Id="rId21" Type="http://schemas.openxmlformats.org/officeDocument/2006/relationships/hyperlink" Target="https://ca.ixl.com/math/grade-9/angles-in-inscribed-quadrilaterals" TargetMode="External"/><Relationship Id="rId34" Type="http://schemas.openxmlformats.org/officeDocument/2006/relationships/image" Target="media/image14.png"/><Relationship Id="rId42" Type="http://schemas.openxmlformats.org/officeDocument/2006/relationships/image" Target="media/image22.jpeg"/><Relationship Id="rId47" Type="http://schemas.openxmlformats.org/officeDocument/2006/relationships/image" Target="media/image27.PNG"/><Relationship Id="rId50" Type="http://schemas.openxmlformats.org/officeDocument/2006/relationships/image" Target="media/image30.png"/><Relationship Id="rId55" Type="http://schemas.openxmlformats.org/officeDocument/2006/relationships/image" Target="media/image35.png"/><Relationship Id="rId63" Type="http://schemas.openxmlformats.org/officeDocument/2006/relationships/image" Target="media/image43.PNG"/><Relationship Id="rId68" Type="http://schemas.openxmlformats.org/officeDocument/2006/relationships/image" Target="media/image48.png"/><Relationship Id="rId76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image" Target="media/image51.PNG"/><Relationship Id="rId2" Type="http://schemas.openxmlformats.org/officeDocument/2006/relationships/styles" Target="styles.xml"/><Relationship Id="rId16" Type="http://schemas.openxmlformats.org/officeDocument/2006/relationships/hyperlink" Target="https://ca.ixl.com/math/grade-9/arcs-and-chords" TargetMode="External"/><Relationship Id="rId29" Type="http://schemas.openxmlformats.org/officeDocument/2006/relationships/image" Target="media/image9.PNG"/><Relationship Id="rId11" Type="http://schemas.openxmlformats.org/officeDocument/2006/relationships/hyperlink" Target="https://ca.ixl.com/math/grade-9/circles-word-problems" TargetMode="External"/><Relationship Id="rId24" Type="http://schemas.openxmlformats.org/officeDocument/2006/relationships/image" Target="media/image4.png"/><Relationship Id="rId32" Type="http://schemas.openxmlformats.org/officeDocument/2006/relationships/image" Target="media/image12.PNG"/><Relationship Id="rId37" Type="http://schemas.openxmlformats.org/officeDocument/2006/relationships/image" Target="media/image17.PNG"/><Relationship Id="rId40" Type="http://schemas.openxmlformats.org/officeDocument/2006/relationships/image" Target="media/image20.PNG"/><Relationship Id="rId45" Type="http://schemas.openxmlformats.org/officeDocument/2006/relationships/image" Target="media/image25.png"/><Relationship Id="rId53" Type="http://schemas.openxmlformats.org/officeDocument/2006/relationships/image" Target="media/image33.jpeg"/><Relationship Id="rId58" Type="http://schemas.openxmlformats.org/officeDocument/2006/relationships/image" Target="media/image38.png"/><Relationship Id="rId66" Type="http://schemas.openxmlformats.org/officeDocument/2006/relationships/image" Target="media/image46.PNG"/><Relationship Id="rId7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s://ca.ixl.com/math/grade-9/circle-measurements-mixed-review" TargetMode="External"/><Relationship Id="rId23" Type="http://schemas.openxmlformats.org/officeDocument/2006/relationships/image" Target="media/image3.PNG"/><Relationship Id="rId28" Type="http://schemas.openxmlformats.org/officeDocument/2006/relationships/image" Target="media/image8.PNG"/><Relationship Id="rId36" Type="http://schemas.openxmlformats.org/officeDocument/2006/relationships/image" Target="media/image16.png"/><Relationship Id="rId49" Type="http://schemas.openxmlformats.org/officeDocument/2006/relationships/image" Target="media/image29.PNG"/><Relationship Id="rId57" Type="http://schemas.openxmlformats.org/officeDocument/2006/relationships/image" Target="media/image37.png"/><Relationship Id="rId61" Type="http://schemas.openxmlformats.org/officeDocument/2006/relationships/image" Target="media/image41.png"/><Relationship Id="rId10" Type="http://schemas.openxmlformats.org/officeDocument/2006/relationships/hyperlink" Target="https://ca.ixl.com/math/grade-9/circles-calculate-area-circumference-radius-and-diameter" TargetMode="External"/><Relationship Id="rId19" Type="http://schemas.openxmlformats.org/officeDocument/2006/relationships/hyperlink" Target="https://ca.ixl.com/math/grade-9/inscribed-angles" TargetMode="External"/><Relationship Id="rId31" Type="http://schemas.openxmlformats.org/officeDocument/2006/relationships/image" Target="media/image11.PNG"/><Relationship Id="rId44" Type="http://schemas.openxmlformats.org/officeDocument/2006/relationships/image" Target="media/image24.png"/><Relationship Id="rId52" Type="http://schemas.openxmlformats.org/officeDocument/2006/relationships/image" Target="media/image32.PNG"/><Relationship Id="rId60" Type="http://schemas.openxmlformats.org/officeDocument/2006/relationships/image" Target="media/image40.jpeg"/><Relationship Id="rId65" Type="http://schemas.openxmlformats.org/officeDocument/2006/relationships/image" Target="media/image45.PNG"/><Relationship Id="rId73" Type="http://schemas.openxmlformats.org/officeDocument/2006/relationships/image" Target="media/image53.PNG"/><Relationship Id="rId4" Type="http://schemas.openxmlformats.org/officeDocument/2006/relationships/settings" Target="settings.xml"/><Relationship Id="rId9" Type="http://schemas.openxmlformats.org/officeDocument/2006/relationships/hyperlink" Target="https://ca.ixl.com/math/grade-9/parts-of-a-circle" TargetMode="External"/><Relationship Id="rId14" Type="http://schemas.openxmlformats.org/officeDocument/2006/relationships/hyperlink" Target="https://ca.ixl.com/math/grade-9/area-of-sectors" TargetMode="External"/><Relationship Id="rId22" Type="http://schemas.openxmlformats.org/officeDocument/2006/relationships/image" Target="media/image2.PNG"/><Relationship Id="rId27" Type="http://schemas.openxmlformats.org/officeDocument/2006/relationships/image" Target="media/image7.PNG"/><Relationship Id="rId30" Type="http://schemas.openxmlformats.org/officeDocument/2006/relationships/image" Target="media/image10.PNG"/><Relationship Id="rId35" Type="http://schemas.openxmlformats.org/officeDocument/2006/relationships/image" Target="media/image15.PNG"/><Relationship Id="rId43" Type="http://schemas.openxmlformats.org/officeDocument/2006/relationships/image" Target="media/image23.PNG"/><Relationship Id="rId48" Type="http://schemas.openxmlformats.org/officeDocument/2006/relationships/image" Target="media/image28.png"/><Relationship Id="rId56" Type="http://schemas.openxmlformats.org/officeDocument/2006/relationships/image" Target="media/image36.png"/><Relationship Id="rId64" Type="http://schemas.openxmlformats.org/officeDocument/2006/relationships/image" Target="media/image44.PNG"/><Relationship Id="rId69" Type="http://schemas.openxmlformats.org/officeDocument/2006/relationships/image" Target="media/image49.PNG"/><Relationship Id="rId8" Type="http://schemas.openxmlformats.org/officeDocument/2006/relationships/image" Target="media/image1.jpeg"/><Relationship Id="rId51" Type="http://schemas.openxmlformats.org/officeDocument/2006/relationships/image" Target="media/image31.png"/><Relationship Id="rId72" Type="http://schemas.openxmlformats.org/officeDocument/2006/relationships/image" Target="media/image52.PNG"/><Relationship Id="rId3" Type="http://schemas.microsoft.com/office/2007/relationships/stylesWithEffects" Target="stylesWithEffects.xml"/><Relationship Id="rId12" Type="http://schemas.openxmlformats.org/officeDocument/2006/relationships/hyperlink" Target="https://ca.ixl.com/math/grade-9/central-angles" TargetMode="External"/><Relationship Id="rId17" Type="http://schemas.openxmlformats.org/officeDocument/2006/relationships/hyperlink" Target="https://ca.ixl.com/math/grade-9/tangent-lines" TargetMode="External"/><Relationship Id="rId25" Type="http://schemas.openxmlformats.org/officeDocument/2006/relationships/image" Target="media/image5.PNG"/><Relationship Id="rId33" Type="http://schemas.openxmlformats.org/officeDocument/2006/relationships/image" Target="media/image13.png"/><Relationship Id="rId38" Type="http://schemas.openxmlformats.org/officeDocument/2006/relationships/image" Target="media/image18.jpeg"/><Relationship Id="rId46" Type="http://schemas.openxmlformats.org/officeDocument/2006/relationships/image" Target="media/image26.png"/><Relationship Id="rId59" Type="http://schemas.openxmlformats.org/officeDocument/2006/relationships/image" Target="media/image39.PNG"/><Relationship Id="rId67" Type="http://schemas.openxmlformats.org/officeDocument/2006/relationships/image" Target="media/image47.PNG"/><Relationship Id="rId20" Type="http://schemas.openxmlformats.org/officeDocument/2006/relationships/hyperlink" Target="https://ca.ixl.com/math/grade-9/angles-in-inscribed-right-triangles" TargetMode="External"/><Relationship Id="rId41" Type="http://schemas.openxmlformats.org/officeDocument/2006/relationships/image" Target="media/image21.PNG"/><Relationship Id="rId54" Type="http://schemas.openxmlformats.org/officeDocument/2006/relationships/image" Target="media/image34.PNG"/><Relationship Id="rId62" Type="http://schemas.openxmlformats.org/officeDocument/2006/relationships/image" Target="media/image42.PNG"/><Relationship Id="rId70" Type="http://schemas.openxmlformats.org/officeDocument/2006/relationships/image" Target="media/image50.PNG"/><Relationship Id="rId75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E371923</Template>
  <TotalTime>3</TotalTime>
  <Pages>30</Pages>
  <Words>1005</Words>
  <Characters>5730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Chinook's Edge School Division No. 73</Company>
  <LinksUpToDate>false</LinksUpToDate>
  <CharactersWithSpaces>6722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Technology Services</dc:creator>
  <cp:lastModifiedBy>Carly Andersen</cp:lastModifiedBy>
  <cp:revision>3</cp:revision>
  <cp:lastPrinted>2014-05-09T01:08:00Z</cp:lastPrinted>
  <dcterms:created xsi:type="dcterms:W3CDTF">2017-05-10T15:18:00Z</dcterms:created>
  <dcterms:modified xsi:type="dcterms:W3CDTF">2017-05-10T15:21:00Z</dcterms:modified>
</cp:coreProperties>
</file>